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74A" w:rsidRPr="00B62D2D" w:rsidRDefault="00E8374A">
      <w:pPr>
        <w:pStyle w:val="CABEZA"/>
        <w:rPr>
          <w:rFonts w:cs="Times New Roman"/>
        </w:rPr>
      </w:pPr>
      <w:r w:rsidRPr="00B62D2D">
        <w:rPr>
          <w:rFonts w:cs="Times New Roman"/>
        </w:rPr>
        <w:t>CUARTA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SECCION</w:t>
      </w:r>
    </w:p>
    <w:p w:rsidR="00E8374A" w:rsidRPr="00B62D2D" w:rsidRDefault="00E8374A" w:rsidP="009C4305">
      <w:pPr>
        <w:pStyle w:val="CABEZA"/>
        <w:pBdr>
          <w:top w:val="single" w:sz="4" w:space="1" w:color="auto"/>
        </w:pBdr>
        <w:ind w:left="1872" w:right="1872"/>
        <w:rPr>
          <w:rFonts w:cs="Times New Roman"/>
        </w:rPr>
      </w:pPr>
      <w:r w:rsidRPr="00B62D2D">
        <w:rPr>
          <w:rFonts w:cs="Times New Roman"/>
        </w:rPr>
        <w:t>SECRETARIA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DE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MEDIO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AMBIENTE</w:t>
      </w:r>
      <w:r w:rsidR="00F727C7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Y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RECURSOS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NATURALES</w:t>
      </w:r>
    </w:p>
    <w:p w:rsidR="00E8374A" w:rsidRPr="00B62D2D" w:rsidRDefault="00E8374A" w:rsidP="009C4305">
      <w:pPr>
        <w:pStyle w:val="Titulo1"/>
        <w:rPr>
          <w:rFonts w:cs="Times New Roman"/>
        </w:rPr>
      </w:pPr>
      <w:r w:rsidRPr="00B62D2D">
        <w:rPr>
          <w:rFonts w:cs="Times New Roman"/>
        </w:rPr>
        <w:t>REGLAS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de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Operación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para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el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Programa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de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Apoyo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la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Infraestructura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Hidroagrícola,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cargo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de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la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Comisión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Nacional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del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Agua,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aplicables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a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partir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de</w:t>
      </w:r>
      <w:r w:rsidR="009C4305" w:rsidRPr="00B62D2D">
        <w:rPr>
          <w:rFonts w:cs="Times New Roman"/>
        </w:rPr>
        <w:t xml:space="preserve"> </w:t>
      </w:r>
      <w:r w:rsidRPr="00B62D2D">
        <w:rPr>
          <w:rFonts w:cs="Times New Roman"/>
        </w:rPr>
        <w:t>2018.</w:t>
      </w:r>
    </w:p>
    <w:p w:rsidR="00E8374A" w:rsidRPr="00B62D2D" w:rsidRDefault="00E8374A">
      <w:pPr>
        <w:pStyle w:val="Titulo2"/>
      </w:pPr>
      <w:r w:rsidRPr="00B62D2D">
        <w:t>Al</w:t>
      </w:r>
      <w:r w:rsidR="009C4305" w:rsidRPr="00B62D2D">
        <w:t xml:space="preserve"> </w:t>
      </w:r>
      <w:r w:rsidRPr="00B62D2D">
        <w:t>margen</w:t>
      </w:r>
      <w:r w:rsidR="009C4305" w:rsidRPr="00B62D2D">
        <w:t xml:space="preserve"> </w:t>
      </w:r>
      <w:r w:rsidRPr="00B62D2D">
        <w:t>un</w:t>
      </w:r>
      <w:r w:rsidR="009C4305" w:rsidRPr="00B62D2D">
        <w:t xml:space="preserve"> </w:t>
      </w:r>
      <w:r w:rsidRPr="00B62D2D">
        <w:t>sello</w:t>
      </w:r>
      <w:r w:rsidR="009C4305" w:rsidRPr="00B62D2D">
        <w:t xml:space="preserve"> </w:t>
      </w:r>
      <w:r w:rsidRPr="00B62D2D">
        <w:t>con</w:t>
      </w:r>
      <w:r w:rsidR="009C4305" w:rsidRPr="00B62D2D">
        <w:t xml:space="preserve"> </w:t>
      </w:r>
      <w:r w:rsidRPr="00B62D2D">
        <w:t>el</w:t>
      </w:r>
      <w:r w:rsidR="009C4305" w:rsidRPr="00B62D2D">
        <w:t xml:space="preserve"> </w:t>
      </w:r>
      <w:r w:rsidRPr="00B62D2D">
        <w:t>Escudo</w:t>
      </w:r>
      <w:r w:rsidR="009C4305" w:rsidRPr="00B62D2D">
        <w:t xml:space="preserve"> </w:t>
      </w:r>
      <w:r w:rsidRPr="00B62D2D">
        <w:t>Nacional,</w:t>
      </w:r>
      <w:r w:rsidR="009C4305" w:rsidRPr="00B62D2D">
        <w:t xml:space="preserve"> </w:t>
      </w:r>
      <w:r w:rsidRPr="00B62D2D">
        <w:t>que</w:t>
      </w:r>
      <w:r w:rsidR="009C4305" w:rsidRPr="00B62D2D">
        <w:t xml:space="preserve"> </w:t>
      </w:r>
      <w:r w:rsidRPr="00B62D2D">
        <w:t>dice:</w:t>
      </w:r>
      <w:r w:rsidR="009C4305" w:rsidRPr="00B62D2D">
        <w:t xml:space="preserve"> </w:t>
      </w:r>
      <w:r w:rsidRPr="00B62D2D">
        <w:t>Estados</w:t>
      </w:r>
      <w:r w:rsidR="009C4305" w:rsidRPr="00B62D2D">
        <w:t xml:space="preserve"> </w:t>
      </w:r>
      <w:r w:rsidRPr="00B62D2D">
        <w:t>Unidos</w:t>
      </w:r>
      <w:r w:rsidR="009C4305" w:rsidRPr="00B62D2D">
        <w:t xml:space="preserve"> </w:t>
      </w:r>
      <w:r w:rsidRPr="00B62D2D">
        <w:t>Mexicanos.-</w:t>
      </w:r>
      <w:r w:rsidR="009C4305" w:rsidRPr="00B62D2D">
        <w:t xml:space="preserve"> </w:t>
      </w:r>
      <w:r w:rsidRPr="00B62D2D">
        <w:t>Secretaría</w:t>
      </w:r>
      <w:r w:rsidR="009C4305" w:rsidRPr="00B62D2D">
        <w:t xml:space="preserve"> </w:t>
      </w:r>
      <w:r w:rsidRPr="00B62D2D">
        <w:t>de</w:t>
      </w:r>
      <w:r w:rsidR="009C4305" w:rsidRPr="00B62D2D">
        <w:t xml:space="preserve"> </w:t>
      </w:r>
      <w:r w:rsidRPr="00B62D2D">
        <w:t>Medio</w:t>
      </w:r>
      <w:r w:rsidR="009C4305" w:rsidRPr="00B62D2D">
        <w:t xml:space="preserve"> </w:t>
      </w:r>
      <w:r w:rsidRPr="00B62D2D">
        <w:t>Ambiente</w:t>
      </w:r>
      <w:r w:rsidR="009C4305" w:rsidRPr="00B62D2D">
        <w:t xml:space="preserve"> </w:t>
      </w:r>
      <w:r w:rsidRPr="00B62D2D">
        <w:t>y</w:t>
      </w:r>
      <w:r w:rsidR="009C4305" w:rsidRPr="00B62D2D">
        <w:t xml:space="preserve"> </w:t>
      </w:r>
      <w:r w:rsidRPr="00B62D2D">
        <w:t>Recursos</w:t>
      </w:r>
      <w:r w:rsidR="009C4305" w:rsidRPr="00B62D2D">
        <w:t xml:space="preserve"> </w:t>
      </w:r>
      <w:r w:rsidRPr="00B62D2D">
        <w:t>Naturales.</w:t>
      </w:r>
    </w:p>
    <w:p w:rsidR="00E8374A" w:rsidRPr="001D5BEF" w:rsidRDefault="00E8374A" w:rsidP="009C4305">
      <w:pPr>
        <w:pStyle w:val="texto0"/>
        <w:spacing w:after="68" w:line="208" w:lineRule="exact"/>
        <w:rPr>
          <w:szCs w:val="22"/>
        </w:rPr>
      </w:pPr>
      <w:r w:rsidRPr="008C3F26">
        <w:rPr>
          <w:szCs w:val="22"/>
        </w:rPr>
        <w:t>ROBERTO</w:t>
      </w:r>
      <w:r w:rsidR="009C4305">
        <w:rPr>
          <w:szCs w:val="22"/>
        </w:rPr>
        <w:t xml:space="preserve"> </w:t>
      </w:r>
      <w:r w:rsidRPr="008C3F26">
        <w:rPr>
          <w:szCs w:val="22"/>
        </w:rPr>
        <w:t>RAMÍREZ</w:t>
      </w:r>
      <w:r w:rsidR="009C4305">
        <w:rPr>
          <w:szCs w:val="22"/>
        </w:rPr>
        <w:t xml:space="preserve"> </w:t>
      </w:r>
      <w:r w:rsidRPr="008C3F26">
        <w:rPr>
          <w:szCs w:val="22"/>
        </w:rPr>
        <w:t>DE</w:t>
      </w:r>
      <w:r w:rsidR="009C4305">
        <w:rPr>
          <w:szCs w:val="22"/>
        </w:rPr>
        <w:t xml:space="preserve"> </w:t>
      </w:r>
      <w:r w:rsidRPr="008C3F26">
        <w:rPr>
          <w:szCs w:val="22"/>
        </w:rPr>
        <w:t>LA</w:t>
      </w:r>
      <w:r w:rsidR="009C4305">
        <w:rPr>
          <w:szCs w:val="22"/>
        </w:rPr>
        <w:t xml:space="preserve"> </w:t>
      </w:r>
      <w:r w:rsidRPr="008C3F26">
        <w:rPr>
          <w:szCs w:val="22"/>
        </w:rPr>
        <w:t>PARRA,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Desconcentrado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4,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9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párrafos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segundo,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tercero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XXXIII,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XXXV,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XXXVI,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XXXVII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LIV,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VIII,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XII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4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Administrativo;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III,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b),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74,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77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64,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III,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176,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179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29,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40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26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2018;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XII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XXVII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</w:p>
    <w:p w:rsidR="00E8374A" w:rsidRPr="001D5BEF" w:rsidRDefault="00E8374A" w:rsidP="009C4305">
      <w:pPr>
        <w:pStyle w:val="ANOTACION"/>
        <w:spacing w:before="0" w:after="68" w:line="208" w:lineRule="exact"/>
      </w:pPr>
      <w:r w:rsidRPr="001D5BEF">
        <w:t>REGLAS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APOYO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HIDROAGRÍCOLA,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CARGO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NACIONAL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AGUA,</w:t>
      </w:r>
      <w:r w:rsidR="009C4305">
        <w:t xml:space="preserve"> </w:t>
      </w:r>
      <w:r w:rsidRPr="001D5BEF">
        <w:t>APLICABLES</w:t>
      </w:r>
      <w:r w:rsidR="009C4305">
        <w:t xml:space="preserve"> </w:t>
      </w:r>
      <w:r w:rsidR="00F727C7">
        <w:t xml:space="preserve"> </w:t>
      </w:r>
      <w:r w:rsidRPr="001D5BEF">
        <w:t>A</w:t>
      </w:r>
      <w:r w:rsidR="009C4305">
        <w:t xml:space="preserve"> </w:t>
      </w:r>
      <w:r w:rsidRPr="001D5BEF">
        <w:t>PARTIR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2018</w:t>
      </w:r>
    </w:p>
    <w:p w:rsidR="00E8374A" w:rsidRDefault="00E8374A" w:rsidP="009C4305">
      <w:pPr>
        <w:pStyle w:val="texto0"/>
        <w:spacing w:after="68" w:line="208" w:lineRule="exact"/>
        <w:rPr>
          <w:b/>
          <w:szCs w:val="22"/>
        </w:rPr>
      </w:pPr>
      <w:r w:rsidRPr="001D5BEF">
        <w:rPr>
          <w:b/>
          <w:szCs w:val="22"/>
        </w:rPr>
        <w:t>CONTENIDO:</w:t>
      </w:r>
    </w:p>
    <w:p w:rsidR="00E8374A" w:rsidRDefault="00E8374A" w:rsidP="009C4305">
      <w:pPr>
        <w:pStyle w:val="texto0"/>
        <w:spacing w:after="68" w:line="208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Presentación.</w:t>
      </w:r>
    </w:p>
    <w:p w:rsidR="00E8374A" w:rsidRDefault="00E8374A" w:rsidP="009C4305">
      <w:pPr>
        <w:pStyle w:val="texto0"/>
        <w:spacing w:after="68" w:line="208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2.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Definiciones.</w:t>
      </w:r>
    </w:p>
    <w:p w:rsidR="00E8374A" w:rsidRDefault="00E8374A" w:rsidP="009C4305">
      <w:pPr>
        <w:pStyle w:val="texto0"/>
        <w:spacing w:after="68" w:line="208" w:lineRule="exact"/>
        <w:ind w:left="1170" w:firstLine="0"/>
        <w:rPr>
          <w:szCs w:val="22"/>
        </w:rPr>
      </w:pPr>
      <w:r w:rsidRPr="001D5BEF">
        <w:rPr>
          <w:szCs w:val="22"/>
        </w:rPr>
        <w:t>2.1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after="68" w:line="208" w:lineRule="exact"/>
        <w:ind w:left="1800" w:hanging="360"/>
        <w:rPr>
          <w:szCs w:val="22"/>
        </w:rPr>
      </w:pPr>
      <w:r w:rsidRPr="001D5BEF">
        <w:rPr>
          <w:szCs w:val="22"/>
        </w:rPr>
        <w:t>A)</w:t>
      </w:r>
      <w:r w:rsidRPr="001D5BEF">
        <w:rPr>
          <w:szCs w:val="22"/>
        </w:rPr>
        <w:tab/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III)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IV)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68" w:line="208" w:lineRule="exact"/>
        <w:ind w:left="1800" w:hanging="360"/>
        <w:rPr>
          <w:szCs w:val="22"/>
        </w:rPr>
      </w:pPr>
      <w:r w:rsidRPr="001D5BEF">
        <w:rPr>
          <w:szCs w:val="22"/>
        </w:rPr>
        <w:t>B)</w:t>
      </w:r>
      <w:r w:rsidRPr="001D5BEF">
        <w:rPr>
          <w:szCs w:val="22"/>
        </w:rPr>
        <w:tab/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I)</w:t>
      </w:r>
      <w:r w:rsidRPr="001D5BEF">
        <w:rPr>
          <w:szCs w:val="22"/>
        </w:rPr>
        <w:tab/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II)</w:t>
      </w:r>
      <w:r w:rsidRPr="001D5BEF">
        <w:rPr>
          <w:szCs w:val="22"/>
        </w:rPr>
        <w:tab/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68" w:line="208" w:lineRule="exact"/>
        <w:ind w:left="1800" w:hanging="360"/>
        <w:rPr>
          <w:szCs w:val="22"/>
        </w:rPr>
      </w:pPr>
      <w:r w:rsidRPr="001D5BEF">
        <w:rPr>
          <w:szCs w:val="22"/>
        </w:rPr>
        <w:t>C)</w:t>
      </w:r>
      <w:r w:rsidRPr="001D5BEF">
        <w:rPr>
          <w:szCs w:val="22"/>
        </w:rPr>
        <w:tab/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800" w:firstLine="0"/>
        <w:rPr>
          <w:szCs w:val="22"/>
        </w:rPr>
      </w:pPr>
      <w:r w:rsidRPr="001D5BEF">
        <w:rPr>
          <w:szCs w:val="22"/>
        </w:rPr>
        <w:t>I)</w:t>
      </w:r>
      <w:r w:rsidRPr="001D5BEF">
        <w:rPr>
          <w:szCs w:val="22"/>
        </w:rPr>
        <w:tab/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800" w:hanging="360"/>
        <w:rPr>
          <w:szCs w:val="22"/>
        </w:rPr>
      </w:pPr>
      <w:r w:rsidRPr="001D5BEF">
        <w:rPr>
          <w:szCs w:val="22"/>
        </w:rPr>
        <w:t>D)</w:t>
      </w:r>
      <w:r w:rsidRPr="001D5BEF">
        <w:rPr>
          <w:szCs w:val="22"/>
        </w:rPr>
        <w:tab/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Estratégicos.</w:t>
      </w:r>
    </w:p>
    <w:p w:rsidR="00E8374A" w:rsidRDefault="00E8374A" w:rsidP="009C4305">
      <w:pPr>
        <w:pStyle w:val="texto0"/>
        <w:spacing w:after="68" w:line="208" w:lineRule="exact"/>
        <w:ind w:left="1800" w:hanging="360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Estratégicos.</w:t>
      </w:r>
    </w:p>
    <w:p w:rsidR="00E8374A" w:rsidRDefault="00E8374A" w:rsidP="009C4305">
      <w:pPr>
        <w:pStyle w:val="texto0"/>
        <w:spacing w:after="68" w:line="208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3.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Glosario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Términos.</w:t>
      </w:r>
    </w:p>
    <w:p w:rsidR="00E8374A" w:rsidRDefault="00E8374A" w:rsidP="009C4305">
      <w:pPr>
        <w:pStyle w:val="texto0"/>
        <w:spacing w:after="68" w:line="208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4.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Generalidades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Programa.</w:t>
      </w:r>
    </w:p>
    <w:p w:rsidR="00E8374A" w:rsidRDefault="00E8374A" w:rsidP="009C4305">
      <w:pPr>
        <w:pStyle w:val="texto0"/>
        <w:spacing w:after="68" w:line="208" w:lineRule="exact"/>
        <w:ind w:left="1170" w:firstLine="0"/>
        <w:rPr>
          <w:szCs w:val="22"/>
        </w:rPr>
      </w:pPr>
      <w:r w:rsidRPr="001D5BEF">
        <w:rPr>
          <w:szCs w:val="22"/>
        </w:rPr>
        <w:t>4.1.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general.</w:t>
      </w:r>
    </w:p>
    <w:p w:rsidR="00E8374A" w:rsidRDefault="00E8374A" w:rsidP="009C4305">
      <w:pPr>
        <w:pStyle w:val="texto0"/>
        <w:spacing w:after="68" w:line="208" w:lineRule="exact"/>
        <w:ind w:left="1170" w:firstLine="0"/>
        <w:rPr>
          <w:szCs w:val="22"/>
        </w:rPr>
      </w:pPr>
      <w:r w:rsidRPr="001D5BEF">
        <w:rPr>
          <w:szCs w:val="22"/>
        </w:rPr>
        <w:t>4.2.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Población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objetivo.</w:t>
      </w:r>
    </w:p>
    <w:p w:rsidR="00E8374A" w:rsidRDefault="00E8374A" w:rsidP="009C4305">
      <w:pPr>
        <w:pStyle w:val="texto0"/>
        <w:spacing w:after="68" w:line="208" w:lineRule="exact"/>
        <w:ind w:left="1170" w:firstLine="0"/>
        <w:rPr>
          <w:szCs w:val="22"/>
        </w:rPr>
      </w:pPr>
      <w:r w:rsidRPr="001D5BEF">
        <w:rPr>
          <w:szCs w:val="22"/>
        </w:rPr>
        <w:t>4.3.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Cobertura.</w:t>
      </w:r>
    </w:p>
    <w:p w:rsidR="00E8374A" w:rsidRDefault="00E8374A" w:rsidP="009C4305">
      <w:pPr>
        <w:pStyle w:val="texto0"/>
        <w:spacing w:after="68" w:line="208" w:lineRule="exact"/>
        <w:ind w:left="1170" w:firstLine="0"/>
        <w:rPr>
          <w:szCs w:val="22"/>
        </w:rPr>
      </w:pPr>
      <w:r w:rsidRPr="001D5BEF">
        <w:rPr>
          <w:szCs w:val="22"/>
        </w:rPr>
        <w:t>4.4.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generales.</w:t>
      </w:r>
    </w:p>
    <w:p w:rsidR="00E8374A" w:rsidRDefault="00E8374A" w:rsidP="009C4305">
      <w:pPr>
        <w:pStyle w:val="texto0"/>
        <w:spacing w:after="68" w:line="208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5.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Programa.</w:t>
      </w:r>
    </w:p>
    <w:p w:rsidR="00E8374A" w:rsidRDefault="00E8374A" w:rsidP="009C4305">
      <w:pPr>
        <w:pStyle w:val="texto0"/>
        <w:spacing w:after="68" w:line="208" w:lineRule="exact"/>
        <w:rPr>
          <w:szCs w:val="22"/>
        </w:rPr>
      </w:pPr>
      <w:r w:rsidRPr="001D5BEF">
        <w:rPr>
          <w:b/>
          <w:szCs w:val="22"/>
        </w:rPr>
        <w:t>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170" w:firstLine="0"/>
        <w:rPr>
          <w:szCs w:val="22"/>
        </w:rPr>
      </w:pPr>
      <w:r w:rsidRPr="001D5BEF">
        <w:rPr>
          <w:szCs w:val="22"/>
        </w:rPr>
        <w:t>5.1.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8" w:line="208" w:lineRule="exact"/>
        <w:ind w:left="1530" w:firstLine="0"/>
        <w:rPr>
          <w:szCs w:val="22"/>
        </w:rPr>
      </w:pPr>
      <w:r w:rsidRPr="001D5BEF">
        <w:rPr>
          <w:szCs w:val="22"/>
        </w:rPr>
        <w:t>5.1.1.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lastRenderedPageBreak/>
        <w:t>5.1.2.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5.1.2.1.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5.1.2.2.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5.1.3.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5.1.3.1.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5.1.3.2.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Default="00E8374A" w:rsidP="009C4305">
      <w:pPr>
        <w:pStyle w:val="texto0"/>
        <w:spacing w:after="69" w:line="208" w:lineRule="exact"/>
        <w:ind w:left="1170" w:firstLine="0"/>
        <w:rPr>
          <w:szCs w:val="22"/>
        </w:rPr>
      </w:pPr>
      <w:r w:rsidRPr="001D5BEF">
        <w:rPr>
          <w:szCs w:val="22"/>
        </w:rPr>
        <w:t>5.2.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5.2.2.1.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5.2.2.2.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5.2.3.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5.2.3.1.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5.2.3.2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Default="00E8374A" w:rsidP="009C4305">
      <w:pPr>
        <w:pStyle w:val="texto0"/>
        <w:spacing w:after="69" w:line="208" w:lineRule="exact"/>
        <w:ind w:left="1166" w:firstLine="0"/>
        <w:rPr>
          <w:szCs w:val="22"/>
        </w:rPr>
      </w:pPr>
      <w:r w:rsidRPr="001D5BEF">
        <w:rPr>
          <w:szCs w:val="22"/>
        </w:rPr>
        <w:t>5.3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5.3.2.1.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5.3.2.2.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5.3.3.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5.3.3.1.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5.3.3.2.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Default="00E8374A" w:rsidP="009C4305">
      <w:pPr>
        <w:pStyle w:val="texto0"/>
        <w:spacing w:after="69" w:line="208" w:lineRule="exact"/>
        <w:ind w:left="1166" w:firstLine="0"/>
        <w:rPr>
          <w:szCs w:val="22"/>
        </w:rPr>
      </w:pPr>
      <w:r w:rsidRPr="001D5BEF">
        <w:rPr>
          <w:szCs w:val="22"/>
        </w:rPr>
        <w:t>5.4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(RIGRAT).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5.4.1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5.4.2.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5.4.2.1.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5.4.2.2.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5.4.3.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5.4.3.1.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5.4.3.2.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</w:p>
    <w:p w:rsidR="00E8374A" w:rsidRDefault="00E8374A" w:rsidP="009C4305">
      <w:pPr>
        <w:pStyle w:val="texto0"/>
        <w:spacing w:after="69" w:line="208" w:lineRule="exact"/>
        <w:rPr>
          <w:szCs w:val="22"/>
        </w:rPr>
      </w:pPr>
      <w:r w:rsidRPr="001D5BEF">
        <w:rPr>
          <w:b/>
          <w:szCs w:val="22"/>
        </w:rPr>
        <w:t>B.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</w:p>
    <w:p w:rsidR="00E8374A" w:rsidRDefault="00E8374A" w:rsidP="009C4305">
      <w:pPr>
        <w:pStyle w:val="texto0"/>
        <w:spacing w:after="69" w:line="208" w:lineRule="exact"/>
        <w:ind w:left="1170" w:firstLine="0"/>
        <w:rPr>
          <w:szCs w:val="22"/>
        </w:rPr>
      </w:pPr>
      <w:r w:rsidRPr="001D5BEF">
        <w:rPr>
          <w:szCs w:val="22"/>
        </w:rPr>
        <w:t>5.5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5.5.1.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5.5.2.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5.5.2.1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5.5.2.2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5.5.3.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5.5.3.1.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5.5.3.2.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Default="00E8374A" w:rsidP="009C4305">
      <w:pPr>
        <w:pStyle w:val="texto0"/>
        <w:spacing w:after="69" w:line="208" w:lineRule="exact"/>
        <w:ind w:left="1170" w:firstLine="0"/>
        <w:rPr>
          <w:szCs w:val="22"/>
        </w:rPr>
      </w:pPr>
      <w:r w:rsidRPr="001D5BEF">
        <w:rPr>
          <w:szCs w:val="22"/>
        </w:rPr>
        <w:t>5.6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5.6.1.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5.6.2.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5.6.2.1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5.6.2.2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9" w:line="208" w:lineRule="exact"/>
        <w:ind w:left="1530" w:firstLine="0"/>
        <w:rPr>
          <w:szCs w:val="22"/>
        </w:rPr>
      </w:pPr>
      <w:r w:rsidRPr="001D5BEF">
        <w:rPr>
          <w:szCs w:val="22"/>
        </w:rPr>
        <w:t>5.6.3.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5.6.3.1.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9" w:line="208" w:lineRule="exact"/>
        <w:ind w:left="2070" w:firstLine="0"/>
        <w:rPr>
          <w:szCs w:val="22"/>
        </w:rPr>
      </w:pPr>
      <w:r w:rsidRPr="001D5BEF">
        <w:rPr>
          <w:szCs w:val="22"/>
        </w:rPr>
        <w:t>5.6.3.2.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Default="00E8374A" w:rsidP="009C4305">
      <w:pPr>
        <w:pStyle w:val="texto0"/>
        <w:spacing w:after="60" w:line="221" w:lineRule="exact"/>
        <w:rPr>
          <w:szCs w:val="22"/>
        </w:rPr>
      </w:pPr>
      <w:r w:rsidRPr="001D5BEF">
        <w:rPr>
          <w:b/>
          <w:szCs w:val="22"/>
        </w:rPr>
        <w:lastRenderedPageBreak/>
        <w:t>C.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5.7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5.7.1.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5.7.2.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5.7.2.1.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5.7.2.2.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5.7.3.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5.7.3.1.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5.7.3.2.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Default="00E8374A" w:rsidP="009C4305">
      <w:pPr>
        <w:pStyle w:val="texto0"/>
        <w:spacing w:after="60" w:line="221" w:lineRule="exact"/>
        <w:rPr>
          <w:szCs w:val="22"/>
        </w:rPr>
      </w:pPr>
      <w:r w:rsidRPr="001D5BEF">
        <w:rPr>
          <w:b/>
          <w:szCs w:val="22"/>
        </w:rPr>
        <w:t>D.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5.8.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5.8.1.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5.8.2.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5.8.2.1.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5.8.2.2.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5.8.3.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5.8.3.1.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60" w:line="221" w:lineRule="exact"/>
        <w:ind w:left="2070" w:firstLine="0"/>
        <w:rPr>
          <w:szCs w:val="22"/>
        </w:rPr>
      </w:pPr>
      <w:r w:rsidRPr="001D5BEF">
        <w:rPr>
          <w:szCs w:val="22"/>
        </w:rPr>
        <w:t>5.8.3.2.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6.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Instancias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participantes.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6.1.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Ejecutores.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6.2.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7.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Operación.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7.1.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7.1.1.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7.1.2.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iniciativas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7.2.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sanciones.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7.2.3.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Sanciones.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7.2.4.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7.3.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institucional.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7.4.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7.4.1.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entrega-recepción.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7.4.2.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ejercicio.</w:t>
      </w:r>
    </w:p>
    <w:p w:rsidR="00E8374A" w:rsidRDefault="00E8374A" w:rsidP="009C4305">
      <w:pPr>
        <w:pStyle w:val="texto0"/>
        <w:spacing w:after="60" w:line="221" w:lineRule="exact"/>
        <w:ind w:left="1530" w:firstLine="0"/>
        <w:rPr>
          <w:szCs w:val="22"/>
        </w:rPr>
      </w:pPr>
      <w:r w:rsidRPr="001D5BEF">
        <w:rPr>
          <w:szCs w:val="22"/>
        </w:rPr>
        <w:t>7.4.3.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8.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Auditoría,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control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seguimiento.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9.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Gastos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operación.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10.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Evaluación.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10.1.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Interna.</w:t>
      </w:r>
    </w:p>
    <w:p w:rsidR="00E8374A" w:rsidRDefault="00E8374A" w:rsidP="009C4305">
      <w:pPr>
        <w:pStyle w:val="texto0"/>
        <w:spacing w:after="60" w:line="221" w:lineRule="exact"/>
        <w:ind w:left="1170" w:firstLine="0"/>
        <w:rPr>
          <w:szCs w:val="22"/>
        </w:rPr>
      </w:pPr>
      <w:r w:rsidRPr="001D5BEF">
        <w:rPr>
          <w:szCs w:val="22"/>
        </w:rPr>
        <w:t>10.2.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Externa.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11</w:t>
      </w:r>
      <w:r>
        <w:rPr>
          <w:b/>
          <w:szCs w:val="22"/>
        </w:rPr>
        <w:t>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Transparencia.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12.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Quejas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denuncias.</w:t>
      </w:r>
    </w:p>
    <w:p w:rsidR="00E8374A" w:rsidRDefault="00E8374A" w:rsidP="009C4305">
      <w:pPr>
        <w:pStyle w:val="texto0"/>
        <w:spacing w:after="60" w:line="221" w:lineRule="exact"/>
        <w:rPr>
          <w:b/>
          <w:szCs w:val="22"/>
        </w:rPr>
      </w:pPr>
      <w:r w:rsidRPr="001D5BEF">
        <w:rPr>
          <w:b/>
          <w:szCs w:val="22"/>
        </w:rPr>
        <w:t>Transitorios.</w:t>
      </w:r>
    </w:p>
    <w:p w:rsidR="00E8374A" w:rsidRPr="0063272F" w:rsidRDefault="00E8374A" w:rsidP="009C4305">
      <w:pPr>
        <w:pStyle w:val="texto0"/>
        <w:spacing w:after="60" w:line="221" w:lineRule="exact"/>
        <w:rPr>
          <w:b/>
          <w:szCs w:val="22"/>
          <w:lang w:val="en-US"/>
        </w:rPr>
      </w:pPr>
      <w:proofErr w:type="spellStart"/>
      <w:r w:rsidRPr="0063272F">
        <w:rPr>
          <w:b/>
          <w:szCs w:val="22"/>
          <w:lang w:val="en-US"/>
        </w:rPr>
        <w:t>Anexo</w:t>
      </w:r>
      <w:proofErr w:type="spellEnd"/>
      <w:r w:rsidR="009C4305">
        <w:rPr>
          <w:b/>
          <w:szCs w:val="22"/>
          <w:lang w:val="en-US"/>
        </w:rPr>
        <w:t xml:space="preserve"> </w:t>
      </w:r>
      <w:r w:rsidRPr="0063272F">
        <w:rPr>
          <w:b/>
          <w:szCs w:val="22"/>
          <w:lang w:val="en-US"/>
        </w:rPr>
        <w:t>I</w:t>
      </w:r>
    </w:p>
    <w:p w:rsidR="00E8374A" w:rsidRPr="0063272F" w:rsidRDefault="00E8374A" w:rsidP="009C4305">
      <w:pPr>
        <w:pStyle w:val="texto0"/>
        <w:spacing w:after="60" w:line="221" w:lineRule="exact"/>
        <w:rPr>
          <w:b/>
          <w:szCs w:val="22"/>
          <w:lang w:val="en-US"/>
        </w:rPr>
      </w:pPr>
      <w:proofErr w:type="spellStart"/>
      <w:r w:rsidRPr="0063272F">
        <w:rPr>
          <w:b/>
          <w:szCs w:val="22"/>
          <w:lang w:val="en-US"/>
        </w:rPr>
        <w:t>Anexo</w:t>
      </w:r>
      <w:proofErr w:type="spellEnd"/>
      <w:r w:rsidR="009C4305">
        <w:rPr>
          <w:b/>
          <w:szCs w:val="22"/>
          <w:lang w:val="en-US"/>
        </w:rPr>
        <w:t xml:space="preserve"> </w:t>
      </w:r>
      <w:r w:rsidRPr="0063272F">
        <w:rPr>
          <w:b/>
          <w:szCs w:val="22"/>
          <w:lang w:val="en-US"/>
        </w:rPr>
        <w:t>II</w:t>
      </w:r>
    </w:p>
    <w:p w:rsidR="00E8374A" w:rsidRPr="0063272F" w:rsidRDefault="00E8374A" w:rsidP="009C4305">
      <w:pPr>
        <w:pStyle w:val="texto0"/>
        <w:spacing w:after="60" w:line="221" w:lineRule="exact"/>
        <w:rPr>
          <w:b/>
          <w:szCs w:val="22"/>
          <w:lang w:val="en-US"/>
        </w:rPr>
      </w:pPr>
      <w:proofErr w:type="spellStart"/>
      <w:r w:rsidRPr="0063272F">
        <w:rPr>
          <w:b/>
          <w:szCs w:val="22"/>
          <w:lang w:val="en-US"/>
        </w:rPr>
        <w:t>Anexo</w:t>
      </w:r>
      <w:proofErr w:type="spellEnd"/>
      <w:r w:rsidR="009C4305">
        <w:rPr>
          <w:b/>
          <w:szCs w:val="22"/>
          <w:lang w:val="en-US"/>
        </w:rPr>
        <w:t xml:space="preserve"> </w:t>
      </w:r>
      <w:r w:rsidRPr="0063272F">
        <w:rPr>
          <w:b/>
          <w:szCs w:val="22"/>
          <w:lang w:val="en-US"/>
        </w:rPr>
        <w:t>III</w:t>
      </w:r>
    </w:p>
    <w:p w:rsidR="00E8374A" w:rsidRDefault="00E8374A" w:rsidP="009C4305">
      <w:pPr>
        <w:pStyle w:val="texto0"/>
        <w:spacing w:after="60" w:line="221" w:lineRule="exact"/>
        <w:rPr>
          <w:szCs w:val="22"/>
        </w:rPr>
      </w:pPr>
      <w:r w:rsidRPr="001D5BEF">
        <w:rPr>
          <w:b/>
          <w:szCs w:val="22"/>
        </w:rPr>
        <w:t>Anexo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IV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b/>
          <w:szCs w:val="22"/>
        </w:rPr>
        <w:lastRenderedPageBreak/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Presentación.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2013-2018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(PROMARNAT)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alinea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México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Próspero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(PND)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4.4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Impulsar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orientar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facilitador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preserve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nuestro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patrimonio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tiempo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riqueza,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competitividad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empleo.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Adicionalmente,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PND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implementar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mexicanos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Hídrico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2014-2018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(PNH)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hídrica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sequías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inundaciones;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abastecimiento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potable,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alcantarillado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saneamiento;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científicas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tecnológicas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Asegurar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energía,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industria,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turismo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garantizar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principios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eficiencia,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eficacia,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economía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honradez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134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>
        <w:rPr>
          <w:szCs w:val="22"/>
        </w:rPr>
        <w:t>s</w:t>
      </w:r>
      <w:r w:rsidR="009C4305">
        <w:rPr>
          <w:szCs w:val="22"/>
        </w:rPr>
        <w:t xml:space="preserve"> </w:t>
      </w:r>
      <w:r>
        <w:rPr>
          <w:szCs w:val="22"/>
        </w:rPr>
        <w:t>Unidos</w:t>
      </w:r>
      <w:r w:rsidR="009C4305">
        <w:rPr>
          <w:szCs w:val="22"/>
        </w:rPr>
        <w:t xml:space="preserve"> </w:t>
      </w:r>
      <w:r>
        <w:rPr>
          <w:szCs w:val="22"/>
        </w:rPr>
        <w:t>Mexicanos,</w:t>
      </w:r>
      <w:r w:rsidR="009C4305">
        <w:rPr>
          <w:szCs w:val="22"/>
        </w:rPr>
        <w:t xml:space="preserve"> </w:t>
      </w:r>
      <w:r>
        <w:rPr>
          <w:szCs w:val="22"/>
        </w:rPr>
        <w:t>la</w:t>
      </w:r>
      <w:r w:rsidR="009C4305">
        <w:rPr>
          <w:szCs w:val="22"/>
        </w:rPr>
        <w:t xml:space="preserve"> </w:t>
      </w:r>
      <w:r>
        <w:rPr>
          <w:szCs w:val="22"/>
        </w:rPr>
        <w:t>Secretaría</w:t>
      </w:r>
      <w:r w:rsidR="009C4305">
        <w:rPr>
          <w:szCs w:val="22"/>
        </w:rPr>
        <w:t xml:space="preserve"> </w:t>
      </w:r>
      <w:r>
        <w:rPr>
          <w:szCs w:val="22"/>
        </w:rPr>
        <w:t>de</w:t>
      </w:r>
      <w:r w:rsidR="009C4305">
        <w:rPr>
          <w:szCs w:val="22"/>
        </w:rPr>
        <w:t xml:space="preserve"> </w:t>
      </w:r>
      <w:r>
        <w:rPr>
          <w:szCs w:val="22"/>
        </w:rPr>
        <w:t>Hacienda</w:t>
      </w:r>
      <w:r w:rsidR="009C4305">
        <w:rPr>
          <w:szCs w:val="22"/>
        </w:rPr>
        <w:t xml:space="preserve"> </w:t>
      </w:r>
      <w:r>
        <w:rPr>
          <w:szCs w:val="22"/>
        </w:rPr>
        <w:t>y</w:t>
      </w:r>
      <w:r w:rsidR="009C4305">
        <w:rPr>
          <w:szCs w:val="22"/>
        </w:rPr>
        <w:t xml:space="preserve"> </w:t>
      </w:r>
      <w:r>
        <w:rPr>
          <w:szCs w:val="22"/>
        </w:rPr>
        <w:t>Crédito</w:t>
      </w:r>
      <w:r w:rsidR="009C4305">
        <w:rPr>
          <w:szCs w:val="22"/>
        </w:rPr>
        <w:t xml:space="preserve"> </w:t>
      </w:r>
      <w:r>
        <w:rPr>
          <w:szCs w:val="22"/>
        </w:rPr>
        <w:t>Pú</w:t>
      </w:r>
      <w:r w:rsidRPr="001D5BEF">
        <w:rPr>
          <w:szCs w:val="22"/>
        </w:rPr>
        <w:t>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tuvo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Programática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16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SEMARNAT,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enfocar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alinear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estrategias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PND,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PROMARNAT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destacan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asegurando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población,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ecosistemas;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restauración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aprovechamiento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revertir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pérdida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capital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contaminación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aire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suelo;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mitigación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adaptación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cambio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climático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verde,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sostenido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fundamental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tiempo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fomentará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2.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Definiciones.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Hidroagrícola: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II)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nuevo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seminuevo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tecnología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punta,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balances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talleres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preventivo.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III)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concordancia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espíritu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patrimonio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preceptos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2018.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IV)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diseñada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cobro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B)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line="217" w:lineRule="exact"/>
        <w:rPr>
          <w:szCs w:val="22"/>
        </w:rPr>
      </w:pPr>
      <w:r w:rsidRPr="001D5BEF">
        <w:rPr>
          <w:szCs w:val="22"/>
        </w:rPr>
        <w:t>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frontera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lastRenderedPageBreak/>
        <w:t>II.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parcelarias,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hidrológico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humedad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productivas,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C)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D)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contrarrestar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circunstancias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afectar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riesgo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pérdidas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humanas,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limiten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reparación,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igual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busca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equilibrar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oferta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abastecimiento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</w:t>
      </w:r>
      <w:r>
        <w:rPr>
          <w:szCs w:val="22"/>
        </w:rPr>
        <w:t>í</w:t>
      </w:r>
      <w:r w:rsidRPr="001D5BEF">
        <w:rPr>
          <w:szCs w:val="22"/>
        </w:rPr>
        <w:t>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parcialmente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3.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Glosario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términos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acrónimos.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entenderá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por: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(Asociación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explotación,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aprovechamiento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módulo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Acuífero.-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geológica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geológicas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conectados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sí,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circulan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almacenan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subsuelo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extraídas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explotación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aprovechamiento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límites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laterales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verticales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convencionalmente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subsuelo.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Acuífero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sobreexplotado.-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recarga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10%.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residuales.-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variada</w:t>
      </w:r>
      <w:r w:rsidR="009C4305">
        <w:rPr>
          <w:szCs w:val="22"/>
        </w:rPr>
        <w:t xml:space="preserve"> </w:t>
      </w:r>
      <w:proofErr w:type="gramStart"/>
      <w:r w:rsidRPr="001D5BEF">
        <w:rPr>
          <w:szCs w:val="22"/>
        </w:rPr>
        <w:t>provenientes</w:t>
      </w:r>
      <w:proofErr w:type="gramEnd"/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descargas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urbano,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doméstico,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industrial,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comercial,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pecuario,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tratamiento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mezcla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ellas.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  <w:lang w:val="es-ES"/>
        </w:rPr>
      </w:pPr>
      <w:r w:rsidRPr="001D5BEF">
        <w:rPr>
          <w:szCs w:val="22"/>
          <w:lang w:val="es-ES"/>
        </w:rPr>
        <w:t>Asistencia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Técnica.-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Prestación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servicios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profesionales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en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apoyo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las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organizaciones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usuarios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para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la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mejora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capacidades.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Balance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Análisis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inventarios,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diagnósticos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Beneficiarios.-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proofErr w:type="gramStart"/>
      <w:r w:rsidRPr="001D5BEF">
        <w:rPr>
          <w:szCs w:val="22"/>
        </w:rPr>
        <w:t>apoyadas</w:t>
      </w:r>
      <w:proofErr w:type="gramEnd"/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adquieren,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conocimientos,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habilidades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aspectos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desempeño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ellas.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asesoría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dirigidas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figura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capacidades,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habilidades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nuevos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conocimientos.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lastRenderedPageBreak/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colegiado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adecuado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Ingeniero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respectivamente,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designados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sociedades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limitada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dependencias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juzgue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encuentra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contemplado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66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99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Reglamento.</w:t>
      </w:r>
    </w:p>
    <w:p w:rsidR="00E8374A" w:rsidRPr="001D5BEF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decidieron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legal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propietario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titular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aportados.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Fideicomiso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Agropecuario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equivalente,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paritariamente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Comisión.-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CONAPO.-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Población.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Concesión.-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"la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Comisión"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competencias,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explotación,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aprovechamiento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carácter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privado,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CONEVAL.-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(CN).-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periódicas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sostener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oportuno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eficaz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agricultura.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Diagnóstico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(Diagnóstico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diagnóstico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sirve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análisis,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preservar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denominado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balance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procuran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oportuna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(DPSAB).-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importe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</w:t>
      </w:r>
      <w:r>
        <w:rPr>
          <w:szCs w:val="22"/>
        </w:rPr>
        <w:t>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Decreto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federativa.</w:t>
      </w:r>
    </w:p>
    <w:p w:rsidR="00E8374A" w:rsidRDefault="00E8374A" w:rsidP="009C4305">
      <w:pPr>
        <w:pStyle w:val="texto0"/>
        <w:spacing w:line="223" w:lineRule="exact"/>
        <w:rPr>
          <w:szCs w:val="22"/>
        </w:rPr>
      </w:pP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(DR).-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delimitadas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perímetro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subsuelo,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almacenamiento,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protección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conexas,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pudiendo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también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geográfica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diversas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aminoran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daños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causa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ocurrencia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lluvias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fuertes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prolongadas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también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denominados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escasez,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aprovecha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lluvia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humedad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terrenos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Emergencia.-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Situación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anormal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causar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propiciar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riesgo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excesivo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población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plasman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(medidores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volumétricos,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Estudios.-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planeación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ingeniería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detalle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interparcelarias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FOFAE.-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Agropecuario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fideicomiso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irrevocable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auxiliado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  <w:lang w:val="es-ES"/>
        </w:rPr>
        <w:t>Infraestructura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Hidroagrícola.-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Conjunto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obras,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equipos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instalaciones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necesarias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para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proporcionar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el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servicio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riego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y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drenaje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en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los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distritos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riego,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unidades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riego,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distritos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temporal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tecnificado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y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zonas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de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temporal</w:t>
      </w:r>
      <w:r w:rsidR="009C4305">
        <w:rPr>
          <w:szCs w:val="22"/>
          <w:lang w:val="es-ES"/>
        </w:rPr>
        <w:t xml:space="preserve"> </w:t>
      </w:r>
      <w:r w:rsidRPr="001D5BEF">
        <w:rPr>
          <w:szCs w:val="22"/>
          <w:lang w:val="es-ES"/>
        </w:rPr>
        <w:t>tecnificado.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Ley.-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Localidad.-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lugar,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circunscrito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delegación,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ocupado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viviendas,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habitadas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reconocido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costumbre.</w:t>
      </w:r>
    </w:p>
    <w:p w:rsidR="00E8374A" w:rsidRPr="001D5BEF" w:rsidRDefault="00E8374A" w:rsidP="009C4305">
      <w:pPr>
        <w:pStyle w:val="texto0"/>
        <w:spacing w:line="211" w:lineRule="exact"/>
      </w:pPr>
      <w:r w:rsidRPr="001D5BEF">
        <w:t>Manual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Operación.-</w:t>
      </w:r>
      <w:r w:rsidR="009C4305">
        <w:t xml:space="preserve"> </w:t>
      </w:r>
      <w:r w:rsidRPr="001D5BEF">
        <w:t>instrumento</w:t>
      </w:r>
      <w:r w:rsidR="009C4305">
        <w:t xml:space="preserve"> </w:t>
      </w:r>
      <w:r w:rsidRPr="001D5BEF">
        <w:t>normativo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contiene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forma</w:t>
      </w:r>
      <w:r w:rsidR="009C4305">
        <w:t xml:space="preserve"> </w:t>
      </w:r>
      <w:r w:rsidRPr="001D5BEF">
        <w:t>explícita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ordenada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información</w:t>
      </w:r>
      <w:r w:rsidR="009C4305">
        <w:t xml:space="preserve"> </w:t>
      </w:r>
      <w:r w:rsidRPr="001D5BEF">
        <w:t>sobre</w:t>
      </w:r>
      <w:r w:rsidR="009C4305">
        <w:t xml:space="preserve"> </w:t>
      </w:r>
      <w:r w:rsidRPr="001D5BEF">
        <w:t>generalidades,</w:t>
      </w:r>
      <w:r w:rsidR="009C4305">
        <w:t xml:space="preserve"> </w:t>
      </w:r>
      <w:r w:rsidRPr="001D5BEF">
        <w:t>acceso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características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apoyos,</w:t>
      </w:r>
      <w:r w:rsidR="009C4305">
        <w:t xml:space="preserve"> </w:t>
      </w:r>
      <w:r w:rsidRPr="001D5BEF">
        <w:t>instancias</w:t>
      </w:r>
      <w:r w:rsidR="009C4305">
        <w:t xml:space="preserve"> </w:t>
      </w:r>
      <w:r w:rsidRPr="001D5BEF">
        <w:t>participantes,</w:t>
      </w:r>
      <w:r w:rsidR="009C4305">
        <w:t xml:space="preserve"> </w:t>
      </w:r>
      <w:r w:rsidRPr="001D5BEF">
        <w:t>procedimiento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selección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operativo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componente</w:t>
      </w:r>
      <w:r w:rsidR="009C4305">
        <w:t xml:space="preserve"> </w:t>
      </w:r>
      <w:r w:rsidRPr="001D5BEF">
        <w:t>así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instrucciones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consideren</w:t>
      </w:r>
      <w:r w:rsidR="009C4305">
        <w:t xml:space="preserve"> </w:t>
      </w:r>
      <w:r w:rsidRPr="001D5BEF">
        <w:t>necesarias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mejor</w:t>
      </w:r>
      <w:r w:rsidR="009C4305">
        <w:t xml:space="preserve"> </w:t>
      </w:r>
      <w:r w:rsidRPr="001D5BEF">
        <w:t>ejecución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apoyos</w:t>
      </w:r>
      <w:r w:rsidR="009C4305">
        <w:t xml:space="preserve"> </w:t>
      </w:r>
      <w:r w:rsidRPr="001D5BEF">
        <w:t>otorgados</w:t>
      </w:r>
      <w:r w:rsidR="009C4305">
        <w:t xml:space="preserve"> </w:t>
      </w:r>
      <w:r w:rsidRPr="001D5BEF">
        <w:t>según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componente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pertenezcan.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introducir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nuevas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tecnologías.</w:t>
      </w:r>
    </w:p>
    <w:p w:rsidR="00E8374A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tubería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oportunidad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requieran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cultivos.</w:t>
      </w:r>
    </w:p>
    <w:p w:rsidR="00E8374A" w:rsidRPr="001D5BEF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fiscalizadores.-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dependencias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gubernamentales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mandato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derivado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competencia.</w:t>
      </w:r>
    </w:p>
    <w:p w:rsidR="00E8374A" w:rsidRPr="001D5BEF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Organización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diversos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</w:p>
    <w:p w:rsidR="00E8374A" w:rsidRPr="001D5BEF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PEF.-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Federación.</w:t>
      </w:r>
    </w:p>
    <w:p w:rsidR="00E8374A" w:rsidRPr="001D5BEF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reúne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básica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conservación.</w:t>
      </w:r>
    </w:p>
    <w:p w:rsidR="00E8374A" w:rsidRPr="001D5BEF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arquitectónico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ingeniería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memorias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cálculo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descriptivas,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descripciones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suficientes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cabo.</w:t>
      </w:r>
    </w:p>
    <w:p w:rsidR="00E8374A" w:rsidRPr="001D5BEF" w:rsidRDefault="00E8374A" w:rsidP="009C4305">
      <w:pPr>
        <w:pStyle w:val="texto0"/>
        <w:spacing w:line="211" w:lineRule="exact"/>
        <w:rPr>
          <w:szCs w:val="22"/>
        </w:rPr>
      </w:pPr>
      <w:r w:rsidRPr="001D5BEF">
        <w:rPr>
          <w:szCs w:val="22"/>
        </w:rPr>
        <w:t>PSAB.-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volúmenes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acorde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Reglamento.-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restablecer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originales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compartimentos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requieran,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potencial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analizan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aspectos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Relación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Listados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after="80"/>
        <w:rPr>
          <w:szCs w:val="22"/>
        </w:rPr>
      </w:pPr>
      <w:proofErr w:type="gramStart"/>
      <w:r w:rsidRPr="001D5BEF">
        <w:rPr>
          <w:szCs w:val="22"/>
        </w:rPr>
        <w:t>Registro</w:t>
      </w:r>
      <w:proofErr w:type="gramEnd"/>
      <w:r w:rsidR="009C4305">
        <w:rPr>
          <w:szCs w:val="22"/>
        </w:rPr>
        <w:t xml:space="preserve"> </w:t>
      </w:r>
      <w:r w:rsidRPr="001D5BEF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(REPDA)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jurídica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descarga,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efectúen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mismos.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(RIGRAT).-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Comprende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diseño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trazo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cobro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pronóstico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tiempo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SAGARPA-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Agricultura,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Ganadería,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Rural,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Pesca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Alimentación.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SAIDE.-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SEDESOL.-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SEMARNAT.-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SFP.-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SHCP.-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Sociedad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Limitada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(SRL).-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equivalente.-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paritariamente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paritaria,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últimos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Subsidios: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diferentes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sociedad,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prioritarias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nuevos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métodos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oportunidad,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cultivos.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TESOFE.-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Tesorería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comúnmente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aquél;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figuras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libremente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autónoma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derivación,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regulación,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distribución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desalojo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Urgencia.-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Aparición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fortuita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problema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causa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diversa,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inmediata.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preparación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enajenación,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industrial.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Usuario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poseedora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legal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Zona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poligonal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4.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Generalidades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programa.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4.1.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Preservar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además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frontera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agricultura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constituye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esencial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alcanzar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alimentaria,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empleos,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habitantes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rural.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4.2.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Población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comprendidas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género,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raza,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credo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religioso,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socio-económica,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implique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discriminación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dirigidas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4.3.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Cobertura.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país,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Campeche,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Chiapas,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Hidalgo,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Nayarit,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Oaxaca,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Quintana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Roo,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Luis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Potosí,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Tabasco,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Tamaulipas,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Veracruz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Yucatán.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4.4.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generales.</w:t>
      </w:r>
    </w:p>
    <w:p w:rsidR="00E8374A" w:rsidRPr="001D5BEF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Acreditación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jurídica.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identificación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(credencial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elector,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pasaporte,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cartilla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militar).</w:t>
      </w:r>
    </w:p>
    <w:p w:rsidR="00E8374A" w:rsidRPr="001D5BEF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acredite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legal.</w:t>
      </w:r>
    </w:p>
    <w:p w:rsidR="00E8374A" w:rsidRPr="001D5BEF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FOFAE’s</w:t>
      </w:r>
      <w:proofErr w:type="spellEnd"/>
      <w:r w:rsidRPr="001D5BEF">
        <w:rPr>
          <w:szCs w:val="22"/>
        </w:rPr>
        <w:t>:</w:t>
      </w:r>
    </w:p>
    <w:p w:rsidR="00E8374A" w:rsidRPr="001D5BEF" w:rsidRDefault="00E8374A" w:rsidP="009C4305">
      <w:pPr>
        <w:pStyle w:val="ROMANOS"/>
        <w:spacing w:after="88"/>
      </w:pPr>
      <w:r>
        <w:t>●</w:t>
      </w:r>
      <w:r w:rsidRPr="001D5BEF">
        <w:tab/>
        <w:t>Que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haya</w:t>
      </w:r>
      <w:r w:rsidR="009C4305">
        <w:t xml:space="preserve"> </w:t>
      </w:r>
      <w:r w:rsidRPr="001D5BEF">
        <w:t>suscrito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Convenio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Acuerdo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Coordinación</w:t>
      </w:r>
      <w:r w:rsidR="009C4305">
        <w:t xml:space="preserve"> </w:t>
      </w:r>
      <w:r w:rsidRPr="001D5BEF">
        <w:t>entre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Gobierno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Gobierno</w:t>
      </w:r>
      <w:r w:rsidR="009C4305">
        <w:t xml:space="preserve"> </w:t>
      </w:r>
      <w:r w:rsidRPr="001D5BEF">
        <w:t>Estatal,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conjunción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recursos,</w:t>
      </w:r>
      <w:r w:rsidR="009C4305">
        <w:t xml:space="preserve"> </w:t>
      </w:r>
      <w:r w:rsidRPr="001D5BEF">
        <w:t>así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formalizar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respectivos</w:t>
      </w:r>
      <w:r w:rsidR="009C4305">
        <w:t xml:space="preserve"> </w:t>
      </w:r>
      <w:r w:rsidRPr="001D5BEF">
        <w:t>Anexos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Ejecución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Técnico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donde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comprometan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realizar.</w:t>
      </w:r>
    </w:p>
    <w:p w:rsidR="00E8374A" w:rsidRPr="001D5BEF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b)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Hidroagrícola:</w:t>
      </w:r>
    </w:p>
    <w:p w:rsidR="00E8374A" w:rsidRPr="001D5BEF" w:rsidRDefault="00E8374A" w:rsidP="009C4305">
      <w:pPr>
        <w:pStyle w:val="ROMANOS"/>
        <w:spacing w:after="88"/>
      </w:pPr>
      <w:r>
        <w:t>●</w:t>
      </w:r>
      <w:r w:rsidRPr="001D5BEF">
        <w:tab/>
        <w:t>Que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haya</w:t>
      </w:r>
      <w:r w:rsidR="009C4305">
        <w:t xml:space="preserve"> </w:t>
      </w:r>
      <w:r w:rsidRPr="001D5BEF">
        <w:t>suscrito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Convenio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Concertación</w:t>
      </w:r>
      <w:r w:rsidR="009C4305">
        <w:t xml:space="preserve"> </w:t>
      </w:r>
      <w:r w:rsidRPr="001D5BEF">
        <w:t>entre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Gobierno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representante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usuarios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beneficiar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caso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Gobierno</w:t>
      </w:r>
      <w:r w:rsidR="009C4305">
        <w:t xml:space="preserve"> </w:t>
      </w:r>
      <w:r w:rsidRPr="001D5BEF">
        <w:t>Estatal</w:t>
      </w:r>
      <w:r w:rsidR="009C4305">
        <w:t xml:space="preserve"> </w:t>
      </w:r>
      <w:r w:rsidRPr="001D5BEF">
        <w:t>cuando</w:t>
      </w:r>
      <w:r w:rsidR="009C4305">
        <w:t xml:space="preserve"> </w:t>
      </w:r>
      <w:r w:rsidRPr="001D5BEF">
        <w:t>aporta</w:t>
      </w:r>
      <w:r w:rsidR="009C4305">
        <w:t xml:space="preserve"> </w:t>
      </w:r>
      <w:r w:rsidRPr="001D5BEF">
        <w:t>recursos,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formalizar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realizar.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5.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Programa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manera: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A.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5.1.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5.1.1.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</w:t>
      </w:r>
      <w:r>
        <w:rPr>
          <w:szCs w:val="22"/>
        </w:rPr>
        <w:t>í</w:t>
      </w:r>
      <w:r w:rsidRPr="001D5BEF">
        <w:rPr>
          <w:szCs w:val="22"/>
        </w:rPr>
        <w:t>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5.1.2.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5.1.2.1.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Default="00E8374A" w:rsidP="009C4305">
      <w:pPr>
        <w:pStyle w:val="texto0"/>
        <w:spacing w:after="88"/>
        <w:rPr>
          <w:szCs w:val="22"/>
        </w:rPr>
      </w:pPr>
      <w:r w:rsidRPr="001D5BEF">
        <w:rPr>
          <w:szCs w:val="22"/>
        </w:rPr>
        <w:t>Sólo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correspondiente:</w:t>
      </w:r>
    </w:p>
    <w:p w:rsidR="00E8374A" w:rsidRDefault="00E8374A" w:rsidP="009C4305">
      <w:pPr>
        <w:pStyle w:val="texto0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escrito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inscribirse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solicitadas.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actualizaciones.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relocalización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5.1.2.2.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  <w:r w:rsidR="009C4305">
        <w:rPr>
          <w:szCs w:val="22"/>
        </w:rPr>
        <w:t xml:space="preserve"> </w: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/>
      </w:tblPr>
      <w:tblGrid>
        <w:gridCol w:w="2893"/>
        <w:gridCol w:w="1547"/>
      </w:tblGrid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2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  <w:jc w:val="center"/>
              <w:rPr>
                <w:b/>
              </w:rPr>
            </w:pPr>
            <w:r w:rsidRPr="001D5BEF">
              <w:rPr>
                <w:b/>
              </w:rPr>
              <w:t>Concepto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  <w:jc w:val="center"/>
              <w:rPr>
                <w:b/>
              </w:rPr>
            </w:pPr>
            <w:r w:rsidRPr="001D5BEF">
              <w:rPr>
                <w:b/>
              </w:rPr>
              <w:t>Puntos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2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</w:pPr>
            <w:r w:rsidRPr="001D5BEF">
              <w:t>Tipo</w:t>
            </w:r>
            <w:r w:rsidR="009C4305">
              <w:t xml:space="preserve"> </w:t>
            </w:r>
            <w:r w:rsidRPr="001D5BEF">
              <w:t>de</w:t>
            </w:r>
            <w:r w:rsidR="009C4305">
              <w:t xml:space="preserve"> </w:t>
            </w:r>
            <w:r w:rsidRPr="001D5BEF">
              <w:t>Apoyo.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  <w:jc w:val="center"/>
            </w:pPr>
            <w:r w:rsidRPr="001D5BEF">
              <w:t>0</w:t>
            </w:r>
            <w:r w:rsidR="009C4305">
              <w:t xml:space="preserve"> </w:t>
            </w:r>
            <w:r w:rsidRPr="001D5BEF">
              <w:t>a</w:t>
            </w:r>
            <w:r w:rsidR="009C4305">
              <w:t xml:space="preserve"> </w:t>
            </w:r>
            <w:r w:rsidRPr="001D5BEF">
              <w:t>60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2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</w:pPr>
            <w:r w:rsidRPr="001D5BEF">
              <w:t>Rentabilidad.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  <w:jc w:val="center"/>
            </w:pPr>
            <w:r w:rsidRPr="001D5BEF">
              <w:t>0</w:t>
            </w:r>
            <w:r w:rsidR="009C4305">
              <w:t xml:space="preserve"> </w:t>
            </w:r>
            <w:r w:rsidRPr="001D5BEF">
              <w:t>a</w:t>
            </w:r>
            <w:r w:rsidR="009C4305">
              <w:t xml:space="preserve"> </w:t>
            </w:r>
            <w:r w:rsidRPr="001D5BEF">
              <w:t>30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2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</w:pPr>
            <w:r w:rsidRPr="001D5BEF">
              <w:t>Número</w:t>
            </w:r>
            <w:r w:rsidR="009C4305">
              <w:t xml:space="preserve"> </w:t>
            </w:r>
            <w:r w:rsidRPr="001D5BEF">
              <w:t>de</w:t>
            </w:r>
            <w:r w:rsidR="009C4305">
              <w:t xml:space="preserve"> </w:t>
            </w:r>
            <w:r w:rsidRPr="001D5BEF">
              <w:t>beneficiarios.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 w:line="224" w:lineRule="exact"/>
              <w:ind w:firstLine="0"/>
              <w:jc w:val="center"/>
            </w:pPr>
            <w:r w:rsidRPr="001D5BEF">
              <w:t>0</w:t>
            </w:r>
            <w:r w:rsidR="009C4305">
              <w:t xml:space="preserve"> </w:t>
            </w:r>
            <w:r w:rsidRPr="001D5BEF">
              <w:t>a</w:t>
            </w:r>
            <w:r w:rsidR="009C4305">
              <w:t xml:space="preserve"> </w:t>
            </w:r>
            <w:r w:rsidRPr="001D5BEF">
              <w:t>10</w:t>
            </w:r>
          </w:p>
        </w:tc>
      </w:tr>
    </w:tbl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5.1.3.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5.1.3.1.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subsecuentes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Infraestructura.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telemetría.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Relocalizar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ubicados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jurisdicción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malezas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acuáticas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cuerpos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subterráneo.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Capacitación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aspectos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Equipo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profundos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ubicadas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jurisdicción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Estudios,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comprometen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iniciar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módulos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distribución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5.1.3.2.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Mínimos: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rebasar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módulos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compacten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adhieren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cercanas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afecten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efectivo,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sigue:</w:t>
      </w:r>
    </w:p>
    <w:p w:rsidR="00E8374A" w:rsidRPr="001D5BEF" w:rsidRDefault="00E8374A" w:rsidP="009C4305">
      <w:pPr>
        <w:pStyle w:val="texto0"/>
        <w:spacing w:line="22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$20,600.00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relocalización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malezas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acuáticas,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profundos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ubicadas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jurisdicción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2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$77,250.00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telemetría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presupuestaria.</w:t>
      </w:r>
    </w:p>
    <w:p w:rsidR="00E8374A" w:rsidRPr="001D5BEF" w:rsidRDefault="00E8374A" w:rsidP="009C4305">
      <w:pPr>
        <w:pStyle w:val="texto0"/>
        <w:spacing w:line="22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caminos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9C4305">
      <w:pPr>
        <w:pStyle w:val="texto0"/>
        <w:spacing w:line="22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restante.</w:t>
      </w:r>
    </w:p>
    <w:p w:rsidR="00E8374A" w:rsidRDefault="00E8374A" w:rsidP="009C4305">
      <w:pPr>
        <w:pStyle w:val="texto0"/>
        <w:spacing w:line="22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Pr="001D5BEF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Mantener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auxilio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5.2.2.1.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específicos: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 w:rsidRPr="001D5BEF">
        <w:rPr>
          <w:szCs w:val="22"/>
        </w:rPr>
        <w:t>Sólo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correspondiente: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escrito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inscribirse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entonces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line="224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factible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Diagnóstico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talleres,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equipo/herramienta,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Carta-compromiso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solvencia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aseguramiento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5.2.2.2.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selección: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Diagnóstico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balance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esquema:</w:t>
      </w:r>
    </w:p>
    <w:p w:rsidR="00E8374A" w:rsidRPr="001D5BEF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necesarias.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priorizarán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Balance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Maquinaria: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Faltante: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unidad.</w:t>
      </w:r>
    </w:p>
    <w:p w:rsidR="00E8374A" w:rsidRDefault="00E8374A" w:rsidP="0024203B">
      <w:pPr>
        <w:pStyle w:val="texto0"/>
        <w:shd w:val="clear" w:color="auto" w:fill="FF0000"/>
        <w:spacing w:line="220" w:lineRule="exact"/>
        <w:rPr>
          <w:szCs w:val="22"/>
        </w:rPr>
      </w:pPr>
      <w:r w:rsidRPr="001D5BEF">
        <w:rPr>
          <w:szCs w:val="22"/>
        </w:rPr>
        <w:t>Dando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en: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abastecimiento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Drenes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Caminos</w:t>
      </w:r>
    </w:p>
    <w:p w:rsidR="00E8374A" w:rsidRDefault="00E8374A" w:rsidP="0024203B">
      <w:pPr>
        <w:pStyle w:val="texto0"/>
        <w:shd w:val="clear" w:color="auto" w:fill="FF0000"/>
        <w:spacing w:line="22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Transporte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Otros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Sustitución: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obsolescencia.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innovaciones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tecnológicas.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5.2.3.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5.2.3.1.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apoyos:</w:t>
      </w:r>
    </w:p>
    <w:p w:rsidR="00E8374A" w:rsidRPr="001D5BEF" w:rsidRDefault="00E8374A" w:rsidP="009C4305">
      <w:pPr>
        <w:pStyle w:val="texto0"/>
        <w:spacing w:line="22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acciones:</w:t>
      </w:r>
    </w:p>
    <w:p w:rsidR="00E8374A" w:rsidRPr="001D5BEF" w:rsidRDefault="00E8374A" w:rsidP="009C4305">
      <w:pPr>
        <w:pStyle w:val="texto0"/>
        <w:spacing w:line="22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</w:t>
      </w:r>
      <w:proofErr w:type="gramStart"/>
      <w:r w:rsidRPr="001D5BEF">
        <w:rPr>
          <w:szCs w:val="22"/>
        </w:rPr>
        <w:t>nueva”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</w:t>
      </w:r>
      <w:proofErr w:type="spellStart"/>
      <w:r w:rsidRPr="001D5BEF">
        <w:rPr>
          <w:szCs w:val="22"/>
        </w:rPr>
        <w:t>seminueva</w:t>
      </w:r>
      <w:proofErr w:type="spellEnd"/>
      <w:proofErr w:type="gramEnd"/>
      <w:r w:rsidRPr="001D5BEF">
        <w:rPr>
          <w:szCs w:val="22"/>
        </w:rPr>
        <w:t>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seminueva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2,000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horas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uso:</w:t>
      </w:r>
    </w:p>
    <w:p w:rsidR="00E8374A" w:rsidRPr="001D5BEF" w:rsidRDefault="00E8374A" w:rsidP="009C4305">
      <w:pPr>
        <w:pStyle w:val="texto0"/>
        <w:spacing w:line="220" w:lineRule="exact"/>
        <w:ind w:left="720" w:firstLine="0"/>
        <w:rPr>
          <w:szCs w:val="22"/>
        </w:rPr>
      </w:pPr>
      <w:r w:rsidRPr="001D5BEF">
        <w:rPr>
          <w:szCs w:val="22"/>
        </w:rPr>
        <w:t>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“tractor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orugas”,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“excavadora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largo,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alcance”,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"Draga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arrastre"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“excavadora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anfibia”,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“retroexcavadora/cargadora”,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</w:t>
      </w:r>
      <w:proofErr w:type="spellStart"/>
      <w:r w:rsidRPr="001D5BEF">
        <w:rPr>
          <w:szCs w:val="22"/>
        </w:rPr>
        <w:t>motoconformadora</w:t>
      </w:r>
      <w:proofErr w:type="spellEnd"/>
      <w:r w:rsidRPr="001D5BEF">
        <w:rPr>
          <w:szCs w:val="22"/>
        </w:rPr>
        <w:t>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</w:t>
      </w:r>
      <w:proofErr w:type="spellStart"/>
      <w:r w:rsidRPr="001D5BEF">
        <w:rPr>
          <w:szCs w:val="22"/>
        </w:rPr>
        <w:t>minicargador</w:t>
      </w:r>
      <w:proofErr w:type="spellEnd"/>
      <w:r w:rsidRPr="001D5BEF">
        <w:rPr>
          <w:szCs w:val="22"/>
        </w:rPr>
        <w:t>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“cargador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frontal”,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volteo”,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“grúa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camión”;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baja”,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baja”,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“tractor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ligero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ligero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profundos”;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cerrada”;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(orquesta)”;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“camión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pipa”;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“trituradora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piedra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caminos”;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ligero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mariposa”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“compactador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suelos”.</w:t>
      </w:r>
    </w:p>
    <w:p w:rsidR="00E8374A" w:rsidRPr="001D5BEF" w:rsidRDefault="00E8374A" w:rsidP="009C4305">
      <w:pPr>
        <w:pStyle w:val="texto0"/>
        <w:spacing w:line="220" w:lineRule="exact"/>
        <w:ind w:left="720" w:firstLine="0"/>
        <w:rPr>
          <w:szCs w:val="22"/>
        </w:rPr>
      </w:pPr>
      <w:r w:rsidRPr="001D5BEF">
        <w:rPr>
          <w:szCs w:val="22"/>
        </w:rPr>
        <w:t>b)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“tractor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escrepas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transmisor-receptor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láser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GPS”;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“GPS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nivelación”.</w:t>
      </w:r>
    </w:p>
    <w:p w:rsidR="00E8374A" w:rsidRPr="001D5BEF" w:rsidRDefault="00E8374A" w:rsidP="009C4305">
      <w:pPr>
        <w:pStyle w:val="texto0"/>
        <w:spacing w:line="220" w:lineRule="exact"/>
        <w:ind w:left="720" w:firstLine="0"/>
        <w:rPr>
          <w:szCs w:val="22"/>
        </w:rPr>
      </w:pPr>
      <w:r w:rsidRPr="001D5BEF">
        <w:rPr>
          <w:szCs w:val="22"/>
        </w:rPr>
        <w:t>c)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(GPS,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total),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aéreo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tripulado,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inspección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profundo.</w:t>
      </w:r>
    </w:p>
    <w:p w:rsidR="00E8374A" w:rsidRPr="001D5BEF" w:rsidRDefault="00E8374A" w:rsidP="009C4305">
      <w:pPr>
        <w:pStyle w:val="texto0"/>
        <w:spacing w:line="220" w:lineRule="exact"/>
        <w:ind w:left="720" w:firstLine="0"/>
        <w:rPr>
          <w:szCs w:val="22"/>
        </w:rPr>
      </w:pPr>
      <w:r w:rsidRPr="001D5BEF">
        <w:rPr>
          <w:szCs w:val="22"/>
        </w:rPr>
        <w:t>d)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satelital,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sistematización,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combustible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maquinaria.</w:t>
      </w:r>
    </w:p>
    <w:p w:rsidR="00E8374A" w:rsidRPr="001D5BEF" w:rsidRDefault="00E8374A" w:rsidP="009C4305">
      <w:pPr>
        <w:pStyle w:val="texto0"/>
        <w:spacing w:after="80" w:line="218" w:lineRule="exact"/>
        <w:ind w:left="720" w:firstLine="0"/>
        <w:rPr>
          <w:szCs w:val="22"/>
        </w:rPr>
      </w:pPr>
      <w:r w:rsidRPr="001D5BEF">
        <w:rPr>
          <w:szCs w:val="22"/>
        </w:rPr>
        <w:t>e)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portátil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auxilio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INCISO"/>
        <w:spacing w:after="80" w:line="218" w:lineRule="exact"/>
      </w:pPr>
      <w:r>
        <w:t>●</w:t>
      </w:r>
      <w:r w:rsidRPr="001D5BEF">
        <w:tab/>
        <w:t>Rehabilitación</w:t>
      </w:r>
      <w:r w:rsidR="009C4305">
        <w:t xml:space="preserve"> </w:t>
      </w:r>
      <w:r w:rsidRPr="001D5BEF">
        <w:t>Integral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“concesionado”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“subsidiado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más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10,000</w:t>
      </w:r>
      <w:r w:rsidR="009C4305">
        <w:t xml:space="preserve"> </w:t>
      </w:r>
      <w:r w:rsidRPr="001D5BEF">
        <w:t>Horas</w:t>
      </w:r>
      <w:r w:rsidR="009C4305">
        <w:t xml:space="preserve"> </w:t>
      </w:r>
      <w:r w:rsidRPr="001D5BEF">
        <w:t>Efectivas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uso”.</w:t>
      </w:r>
    </w:p>
    <w:p w:rsidR="00E8374A" w:rsidRPr="001D5BEF" w:rsidRDefault="00E8374A" w:rsidP="009C4305">
      <w:pPr>
        <w:pStyle w:val="INCISO"/>
        <w:spacing w:after="80" w:line="218" w:lineRule="exact"/>
      </w:pPr>
      <w:r>
        <w:t>●</w:t>
      </w:r>
      <w:r w:rsidRPr="001D5BEF">
        <w:tab/>
        <w:t>Equipamiento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talleres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servicio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mantenimiento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conservación:</w:t>
      </w:r>
      <w:r w:rsidR="009C4305">
        <w:t xml:space="preserve"> </w:t>
      </w:r>
      <w:r w:rsidRPr="001D5BEF">
        <w:t>consistente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herramienta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taller,</w:t>
      </w:r>
      <w:r w:rsidR="009C4305">
        <w:t xml:space="preserve"> </w:t>
      </w:r>
      <w:r w:rsidRPr="001D5BEF">
        <w:t>incluye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caso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obra</w:t>
      </w:r>
      <w:r w:rsidR="009C4305">
        <w:t xml:space="preserve"> </w:t>
      </w:r>
      <w:r w:rsidRPr="001D5BEF">
        <w:t>civil.</w:t>
      </w:r>
    </w:p>
    <w:p w:rsidR="00E8374A" w:rsidRDefault="00E8374A" w:rsidP="009C4305">
      <w:pPr>
        <w:pStyle w:val="INCISO"/>
        <w:spacing w:after="80" w:line="218" w:lineRule="exact"/>
      </w:pPr>
      <w:r>
        <w:t>●</w:t>
      </w:r>
      <w:r w:rsidRPr="001D5BEF">
        <w:tab/>
        <w:t>Capacitación,</w:t>
      </w:r>
      <w:r w:rsidR="009C4305">
        <w:t xml:space="preserve"> </w:t>
      </w:r>
      <w:r w:rsidRPr="001D5BEF">
        <w:t>realizarla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través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instituciones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enseñanza</w:t>
      </w:r>
      <w:r w:rsidR="009C4305">
        <w:t xml:space="preserve"> </w:t>
      </w:r>
      <w:r w:rsidRPr="001D5BEF">
        <w:t>e</w:t>
      </w:r>
      <w:r w:rsidR="009C4305">
        <w:t xml:space="preserve"> </w:t>
      </w:r>
      <w:r w:rsidRPr="001D5BEF">
        <w:t>investigación</w:t>
      </w:r>
      <w:r w:rsidR="009C4305">
        <w:t xml:space="preserve"> </w:t>
      </w:r>
      <w:r w:rsidRPr="001D5BEF">
        <w:t>reconocidas,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asociaciones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personas</w:t>
      </w:r>
      <w:r w:rsidR="009C4305">
        <w:t xml:space="preserve"> </w:t>
      </w:r>
      <w:r w:rsidRPr="001D5BEF">
        <w:t>físicas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morales</w:t>
      </w:r>
      <w:r w:rsidR="009C4305">
        <w:t xml:space="preserve"> </w:t>
      </w:r>
      <w:r w:rsidRPr="001D5BEF">
        <w:t>calificadas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través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Asociación</w:t>
      </w:r>
      <w:r w:rsidR="009C4305">
        <w:t xml:space="preserve"> </w:t>
      </w:r>
      <w:r w:rsidRPr="001D5BEF">
        <w:t>Nacional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Usuarios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Riego,</w:t>
      </w:r>
      <w:r w:rsidR="009C4305">
        <w:t xml:space="preserve"> </w:t>
      </w:r>
      <w:r w:rsidRPr="001D5BEF">
        <w:t>A.C.,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aspectos</w:t>
      </w:r>
      <w:r w:rsidR="009C4305">
        <w:t xml:space="preserve"> </w:t>
      </w:r>
      <w:r w:rsidRPr="001D5BEF">
        <w:t>inherentes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infraestructura,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equipo.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este</w:t>
      </w:r>
      <w:r w:rsidR="009C4305">
        <w:t xml:space="preserve"> </w:t>
      </w:r>
      <w:r w:rsidRPr="001D5BEF">
        <w:t>apoyo,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casos</w:t>
      </w:r>
      <w:r w:rsidR="009C4305">
        <w:t xml:space="preserve"> </w:t>
      </w:r>
      <w:r w:rsidRPr="001D5BEF">
        <w:t>especiales,</w:t>
      </w:r>
      <w:r w:rsidR="009C4305">
        <w:t xml:space="preserve"> </w:t>
      </w:r>
      <w:r w:rsidRPr="001D5BEF">
        <w:t>desde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punto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vista</w:t>
      </w:r>
      <w:r w:rsidR="009C4305">
        <w:t xml:space="preserve"> </w:t>
      </w:r>
      <w:r w:rsidRPr="001D5BEF">
        <w:t>integral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manejo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recurso</w:t>
      </w:r>
      <w:r w:rsidR="009C4305">
        <w:t xml:space="preserve"> </w:t>
      </w:r>
      <w:r w:rsidRPr="001D5BEF">
        <w:t>agua,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podrán</w:t>
      </w:r>
      <w:r w:rsidR="009C4305">
        <w:t xml:space="preserve"> </w:t>
      </w:r>
      <w:r w:rsidRPr="001D5BEF">
        <w:t>realizar</w:t>
      </w:r>
      <w:r w:rsidR="009C4305">
        <w:t xml:space="preserve"> </w:t>
      </w:r>
      <w:r w:rsidRPr="001D5BEF">
        <w:t>cursos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capacitación</w:t>
      </w:r>
      <w:r w:rsidR="009C4305">
        <w:t xml:space="preserve"> </w:t>
      </w:r>
      <w:r w:rsidRPr="001D5BEF">
        <w:t>dirigido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SRL,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cargo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gastos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</w:t>
      </w:r>
      <w:r w:rsidR="009C4305">
        <w:t xml:space="preserve"> </w:t>
      </w:r>
      <w:r w:rsidRPr="001D5BEF">
        <w:t>Componente,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cual</w:t>
      </w:r>
      <w:r w:rsidR="009C4305">
        <w:t xml:space="preserve"> </w:t>
      </w:r>
      <w:r w:rsidRPr="001D5BEF">
        <w:t>será</w:t>
      </w:r>
      <w:r w:rsidR="009C4305">
        <w:t xml:space="preserve"> </w:t>
      </w:r>
      <w:r w:rsidRPr="001D5BEF">
        <w:t>autorizado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Subdirección</w:t>
      </w:r>
      <w:r w:rsidR="009C4305">
        <w:t xml:space="preserve"> </w:t>
      </w:r>
      <w:r w:rsidRPr="001D5BEF">
        <w:t>General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Hidroagrícola.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5.2.3.2.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Mínimos: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contemplados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Componente: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fijado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cubierto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que:</w:t>
      </w:r>
    </w:p>
    <w:p w:rsidR="00E8374A" w:rsidRPr="001D5BEF" w:rsidRDefault="00E8374A" w:rsidP="009C4305">
      <w:pPr>
        <w:pStyle w:val="ROMANOS"/>
        <w:spacing w:after="80" w:line="218" w:lineRule="exact"/>
      </w:pPr>
      <w:r>
        <w:t>●</w:t>
      </w:r>
      <w:r w:rsidRPr="001D5BEF">
        <w:tab/>
        <w:t>El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anual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debe</w:t>
      </w:r>
      <w:r w:rsidR="009C4305">
        <w:t xml:space="preserve"> </w:t>
      </w:r>
      <w:r w:rsidRPr="001D5BEF">
        <w:t>evitar</w:t>
      </w:r>
      <w:r w:rsidR="009C4305">
        <w:t xml:space="preserve"> </w:t>
      </w:r>
      <w:r w:rsidRPr="001D5BEF">
        <w:t>generar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diferida,</w:t>
      </w:r>
      <w:r w:rsidR="009C4305">
        <w:t xml:space="preserve"> </w:t>
      </w:r>
      <w:r w:rsidRPr="001D5BEF">
        <w:t>y</w:t>
      </w:r>
    </w:p>
    <w:p w:rsidR="00E8374A" w:rsidRPr="001D5BEF" w:rsidRDefault="00E8374A" w:rsidP="009C4305">
      <w:pPr>
        <w:pStyle w:val="ROMANOS"/>
        <w:spacing w:after="80" w:line="218" w:lineRule="exact"/>
      </w:pPr>
      <w:r>
        <w:t>●</w:t>
      </w:r>
      <w:r w:rsidRPr="001D5BEF">
        <w:tab/>
        <w:t>Las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deben</w:t>
      </w:r>
      <w:r w:rsidR="009C4305">
        <w:t xml:space="preserve"> </w:t>
      </w:r>
      <w:r w:rsidRPr="001D5BEF">
        <w:t>cumplir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100%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normal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año</w:t>
      </w:r>
      <w:r w:rsidR="009C4305">
        <w:t xml:space="preserve"> </w:t>
      </w:r>
      <w:r w:rsidRPr="001D5BEF">
        <w:t>agrícola</w:t>
      </w:r>
      <w:r w:rsidR="009C4305">
        <w:t xml:space="preserve"> </w:t>
      </w:r>
      <w:r w:rsidRPr="001D5BEF">
        <w:t>inmediato</w:t>
      </w:r>
      <w:r w:rsidR="009C4305">
        <w:t xml:space="preserve"> </w:t>
      </w:r>
      <w:r w:rsidRPr="001D5BEF">
        <w:t>anterior,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respectivo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utilización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maquinaria.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posteriormente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podrán</w:t>
      </w:r>
      <w:r w:rsidR="009C4305">
        <w:t xml:space="preserve"> </w:t>
      </w:r>
      <w:r w:rsidRPr="001D5BEF">
        <w:t>utilizar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trabajos</w:t>
      </w:r>
      <w:r w:rsidR="009C4305">
        <w:t xml:space="preserve"> </w:t>
      </w:r>
      <w:r w:rsidRPr="001D5BEF">
        <w:t>autorizados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Rehabilitación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Distritos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Riego.</w:t>
      </w:r>
    </w:p>
    <w:p w:rsidR="00E8374A" w:rsidRDefault="00E8374A" w:rsidP="009C4305">
      <w:pPr>
        <w:pStyle w:val="ROMANOS"/>
        <w:spacing w:after="80" w:line="218" w:lineRule="exact"/>
      </w:pPr>
      <w:r>
        <w:t>●</w:t>
      </w:r>
      <w:r w:rsidRPr="001D5BEF">
        <w:tab/>
        <w:t>La</w:t>
      </w:r>
      <w:r w:rsidR="009C4305">
        <w:t xml:space="preserve"> </w:t>
      </w:r>
      <w:r w:rsidRPr="001D5BEF">
        <w:t>suma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aportaciones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Gobierno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contempladas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esta</w:t>
      </w:r>
      <w:r w:rsidR="009C4305">
        <w:t xml:space="preserve"> </w:t>
      </w:r>
      <w:r w:rsidRPr="001D5BEF">
        <w:t>Componente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una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ser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monto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$4’000,000.00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año.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septiembre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entonces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saldos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cubrir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vencidas,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comprobantes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esquema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e5cinco.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aspectos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fijados,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operativa.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5.3.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5.3.1.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preservar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constituyen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Patrimonio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procurar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encuentre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evitando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deterioro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paulatino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riesgo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funcionamiento.</w:t>
      </w:r>
    </w:p>
    <w:p w:rsidR="00E8374A" w:rsidRPr="001D5BEF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5.3.2.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5.3.2.1.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Pr="001D5BEF" w:rsidRDefault="00E8374A" w:rsidP="009C4305">
      <w:pPr>
        <w:pStyle w:val="texto0"/>
        <w:spacing w:after="80" w:line="218" w:lineRule="exact"/>
        <w:rPr>
          <w:szCs w:val="22"/>
        </w:rPr>
      </w:pPr>
      <w:r w:rsidRPr="001D5BEF">
        <w:rPr>
          <w:szCs w:val="22"/>
        </w:rPr>
        <w:t>Sólo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registren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SAIDE,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validado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Pr="001D5BEF" w:rsidRDefault="00E8374A" w:rsidP="009C4305">
      <w:pPr>
        <w:pStyle w:val="ROMANOS"/>
        <w:spacing w:after="80" w:line="218" w:lineRule="exact"/>
      </w:pPr>
      <w:r>
        <w:t>●</w:t>
      </w:r>
      <w:r w:rsidRPr="001D5BEF">
        <w:tab/>
        <w:t>Solicitud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escrito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beneficiarios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inscribirse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programa,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1o.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enero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30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septiembre.</w:t>
      </w:r>
    </w:p>
    <w:p w:rsidR="00E8374A" w:rsidRPr="001D5BEF" w:rsidRDefault="00E8374A" w:rsidP="009C4305">
      <w:pPr>
        <w:pStyle w:val="ROMANOS"/>
        <w:spacing w:after="80" w:line="218" w:lineRule="exact"/>
      </w:pPr>
      <w:r>
        <w:t>●</w:t>
      </w:r>
      <w:r w:rsidRPr="001D5BEF">
        <w:tab/>
        <w:t>Pagos</w:t>
      </w:r>
      <w:r w:rsidR="009C4305">
        <w:t xml:space="preserve"> </w:t>
      </w:r>
      <w:r w:rsidRPr="001D5BEF">
        <w:t>(</w:t>
      </w:r>
      <w:proofErr w:type="spellStart"/>
      <w:r w:rsidRPr="001D5BEF">
        <w:t>Declar@gua</w:t>
      </w:r>
      <w:proofErr w:type="spellEnd"/>
      <w:r w:rsidRPr="001D5BEF">
        <w:t>)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Suministro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Agua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Bloque.</w:t>
      </w:r>
    </w:p>
    <w:p w:rsidR="00E8374A" w:rsidRPr="001D5BEF" w:rsidRDefault="00E8374A" w:rsidP="009C4305">
      <w:pPr>
        <w:pStyle w:val="ROMANOS"/>
        <w:spacing w:after="80" w:line="218" w:lineRule="exact"/>
      </w:pPr>
      <w:r>
        <w:t>●</w:t>
      </w:r>
      <w:r w:rsidRPr="001D5BEF">
        <w:tab/>
        <w:t>Constancia</w:t>
      </w:r>
      <w:r w:rsidR="009C4305">
        <w:t xml:space="preserve"> </w:t>
      </w:r>
      <w:r w:rsidRPr="001D5BEF">
        <w:t>correspondiente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estar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corriente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Pago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Suministro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Agua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Bloque</w:t>
      </w:r>
      <w:r w:rsidR="009C4305">
        <w:t xml:space="preserve"> </w:t>
      </w:r>
      <w:r w:rsidRPr="001D5BEF">
        <w:t>(PSAB)</w:t>
      </w:r>
      <w:r w:rsidR="009C4305">
        <w:t xml:space="preserve"> </w:t>
      </w:r>
      <w:r w:rsidRPr="001D5BEF">
        <w:t>expedida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Dirección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Comisión,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conducto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Distrito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</w:t>
      </w:r>
      <w:r w:rsidR="009C4305">
        <w:t xml:space="preserve"> </w:t>
      </w:r>
      <w:r w:rsidRPr="001D5BEF">
        <w:t>respectivo.</w:t>
      </w:r>
    </w:p>
    <w:p w:rsidR="00E8374A" w:rsidRPr="001D5BEF" w:rsidRDefault="00E8374A" w:rsidP="009C4305">
      <w:pPr>
        <w:pStyle w:val="ROMANOS"/>
      </w:pPr>
      <w:r>
        <w:t>●</w:t>
      </w:r>
      <w:r w:rsidRPr="001D5BEF">
        <w:tab/>
        <w:t>Programa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trabajo</w:t>
      </w:r>
      <w:r w:rsidR="009C4305">
        <w:t xml:space="preserve"> </w:t>
      </w:r>
      <w:r w:rsidRPr="001D5BEF">
        <w:t>factible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realizar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concesionada,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administrada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importe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recaudación</w:t>
      </w:r>
      <w:r w:rsidR="009C4305">
        <w:t xml:space="preserve"> </w:t>
      </w:r>
      <w:r w:rsidRPr="001D5BEF">
        <w:t>esperada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año</w:t>
      </w:r>
      <w:r w:rsidR="009C4305">
        <w:t xml:space="preserve"> </w:t>
      </w:r>
      <w:r w:rsidRPr="001D5BEF">
        <w:t>agrícola</w:t>
      </w:r>
      <w:r w:rsidR="009C4305">
        <w:t xml:space="preserve"> </w:t>
      </w:r>
      <w:r w:rsidRPr="001D5BEF">
        <w:t>vigente</w:t>
      </w:r>
      <w:r w:rsidR="009C4305">
        <w:t xml:space="preserve"> </w:t>
      </w:r>
      <w:r w:rsidRPr="001D5BEF">
        <w:t>autorizados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Comisión,</w:t>
      </w:r>
      <w:r w:rsidR="009C4305">
        <w:t xml:space="preserve"> </w:t>
      </w:r>
      <w:r w:rsidRPr="001D5BEF">
        <w:t>conforme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Diagnóstico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Necesidades.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5.3.2.2.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Participarán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encuentren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PSAB.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PEF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DPSAB,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distribución: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menores;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principales;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8%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cabeza,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Asimismo,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tarjeta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cabeza,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menor.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Cabeza,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5.3.3.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5.3.3.1.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DPSAB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prioridad: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regulación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(compuertas,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etc.)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electromecánicos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abastecimiento,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regulación.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abiertos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cerrados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(sellos,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tapones,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revestimiento,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tubería,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etc</w:t>
      </w:r>
      <w:r>
        <w:rPr>
          <w:szCs w:val="22"/>
        </w:rPr>
        <w:t>.</w:t>
      </w:r>
      <w:r w:rsidRPr="001D5BEF">
        <w:rPr>
          <w:szCs w:val="22"/>
        </w:rPr>
        <w:t>).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críticos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tapones.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reforzamiento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bordos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excepcionalmente,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rodamiento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(caminos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bordos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confinan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geométrica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mismos.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6.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mixtos: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electromecánico,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protección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monitoreo.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7.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Cabeza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8.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emergencia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climática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plenamente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justificada,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insumos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9.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Sistematización,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recaudada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rebasar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$100,000.00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5.3.3.2.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Mínimos: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contempladas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recaudación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9C4305">
      <w:pPr>
        <w:pStyle w:val="ROMANOS"/>
      </w:pPr>
      <w:r>
        <w:t>●</w:t>
      </w:r>
      <w:r w:rsidRPr="001D5BEF">
        <w:tab/>
        <w:t>A</w:t>
      </w:r>
      <w:r w:rsidR="009C4305">
        <w:t xml:space="preserve"> </w:t>
      </w:r>
      <w:r w:rsidRPr="001D5BEF">
        <w:t>partir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Plan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Riegos</w:t>
      </w:r>
      <w:r w:rsidR="009C4305">
        <w:t xml:space="preserve"> </w:t>
      </w:r>
      <w:r w:rsidRPr="001D5BEF">
        <w:t>autorizado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nivel</w:t>
      </w:r>
      <w:r w:rsidR="009C4305">
        <w:t xml:space="preserve"> </w:t>
      </w:r>
      <w:r w:rsidRPr="001D5BEF">
        <w:t>concesionario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respectivo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Recaudación,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Distrito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</w:t>
      </w:r>
      <w:r w:rsidR="009C4305">
        <w:t xml:space="preserve"> </w:t>
      </w:r>
      <w:r w:rsidRPr="001D5BEF">
        <w:t>estimará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recaudación</w:t>
      </w:r>
      <w:r w:rsidR="009C4305">
        <w:t xml:space="preserve"> </w:t>
      </w:r>
      <w:r w:rsidRPr="001D5BEF">
        <w:t>mensual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recaudación</w:t>
      </w:r>
      <w:r w:rsidR="009C4305">
        <w:t xml:space="preserve"> </w:t>
      </w:r>
      <w:r w:rsidRPr="001D5BEF">
        <w:t>total,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importe</w:t>
      </w:r>
      <w:r w:rsidR="009C4305">
        <w:t xml:space="preserve"> </w:t>
      </w:r>
      <w:r w:rsidRPr="001D5BEF">
        <w:t>correspondiente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recaudación</w:t>
      </w:r>
      <w:r w:rsidR="009C4305">
        <w:t xml:space="preserve"> </w:t>
      </w:r>
      <w:r w:rsidRPr="001D5BEF">
        <w:t>total</w:t>
      </w:r>
      <w:r w:rsidR="009C4305">
        <w:t xml:space="preserve"> </w:t>
      </w:r>
      <w:r w:rsidRPr="001D5BEF">
        <w:t>esperada</w:t>
      </w:r>
      <w:r w:rsidR="009C4305">
        <w:t xml:space="preserve"> </w:t>
      </w:r>
      <w:r w:rsidRPr="001D5BEF">
        <w:t>servirá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gestionar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DPSAB</w:t>
      </w:r>
      <w:r w:rsidR="009C4305">
        <w:t xml:space="preserve"> </w:t>
      </w:r>
      <w:r w:rsidRPr="001D5BEF">
        <w:t>generadas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ejercicio</w:t>
      </w:r>
      <w:r w:rsidR="009C4305">
        <w:t xml:space="preserve"> </w:t>
      </w:r>
      <w:r w:rsidRPr="001D5BEF">
        <w:t>fiscal.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caso,</w:t>
      </w:r>
      <w:r w:rsidR="009C4305">
        <w:t xml:space="preserve"> </w:t>
      </w:r>
      <w:r w:rsidRPr="001D5BEF">
        <w:t>adicionalmente,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podrán</w:t>
      </w:r>
      <w:r w:rsidR="009C4305">
        <w:t xml:space="preserve"> </w:t>
      </w:r>
      <w:r w:rsidRPr="001D5BEF">
        <w:t>considerar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pagos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concesionaria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tengan</w:t>
      </w:r>
      <w:r w:rsidR="009C4305">
        <w:t xml:space="preserve"> </w:t>
      </w:r>
      <w:r w:rsidRPr="001D5BEF">
        <w:t>adeudos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pongan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corriente.</w:t>
      </w:r>
    </w:p>
    <w:p w:rsidR="00E8374A" w:rsidRDefault="00E8374A" w:rsidP="009C4305">
      <w:pPr>
        <w:pStyle w:val="ROMANOS"/>
      </w:pPr>
      <w:r>
        <w:t>●</w:t>
      </w:r>
      <w:r w:rsidRPr="001D5BEF">
        <w:tab/>
        <w:t>Sólo</w:t>
      </w:r>
      <w:r w:rsidR="009C4305">
        <w:t xml:space="preserve"> </w:t>
      </w:r>
      <w:r w:rsidRPr="001D5BEF">
        <w:t>es</w:t>
      </w:r>
      <w:r w:rsidR="009C4305">
        <w:t xml:space="preserve"> </w:t>
      </w:r>
      <w:r w:rsidRPr="001D5BEF">
        <w:t>posible</w:t>
      </w:r>
      <w:r w:rsidR="009C4305">
        <w:t xml:space="preserve"> </w:t>
      </w:r>
      <w:r w:rsidRPr="001D5BEF">
        <w:t>tramitar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devolución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pagos</w:t>
      </w:r>
      <w:r w:rsidR="009C4305">
        <w:t xml:space="preserve"> </w:t>
      </w:r>
      <w:r w:rsidRPr="001D5BEF">
        <w:t>realizados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1</w:t>
      </w:r>
      <w:r w:rsidR="009C4305">
        <w:t xml:space="preserve"> </w:t>
      </w:r>
      <w:r w:rsidRPr="001D5BEF">
        <w:t>enero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30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septiembre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año</w:t>
      </w:r>
      <w:r w:rsidR="009C4305">
        <w:t xml:space="preserve"> </w:t>
      </w:r>
      <w:r w:rsidRPr="001D5BEF">
        <w:t>fiscal</w:t>
      </w:r>
      <w:r w:rsidR="009C4305">
        <w:t xml:space="preserve"> </w:t>
      </w:r>
      <w:r w:rsidRPr="001D5BEF">
        <w:t>correspondiente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cumpla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requisitos</w:t>
      </w:r>
      <w:r w:rsidR="009C4305">
        <w:t xml:space="preserve"> </w:t>
      </w:r>
      <w:r w:rsidRPr="001D5BEF">
        <w:t>fiscales,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devolución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mismo</w:t>
      </w:r>
      <w:r w:rsidR="009C4305">
        <w:t xml:space="preserve"> </w:t>
      </w:r>
      <w:r w:rsidRPr="001D5BEF">
        <w:t>ejercicio</w:t>
      </w:r>
      <w:r w:rsidR="009C4305">
        <w:t xml:space="preserve"> </w:t>
      </w:r>
      <w:r w:rsidRPr="001D5BEF">
        <w:t>fiscal.</w:t>
      </w:r>
    </w:p>
    <w:p w:rsidR="00E8374A" w:rsidRDefault="00E8374A" w:rsidP="009C4305">
      <w:pPr>
        <w:pStyle w:val="ROMANOS"/>
      </w:pPr>
      <w:r>
        <w:t>●</w:t>
      </w:r>
      <w:r w:rsidRPr="001D5BEF">
        <w:tab/>
        <w:t>No</w:t>
      </w:r>
      <w:r w:rsidR="009C4305">
        <w:t xml:space="preserve"> </w:t>
      </w:r>
      <w:r w:rsidRPr="001D5BEF">
        <w:t>es</w:t>
      </w:r>
      <w:r w:rsidR="009C4305">
        <w:t xml:space="preserve"> </w:t>
      </w:r>
      <w:r w:rsidRPr="001D5BEF">
        <w:t>posible</w:t>
      </w:r>
      <w:r w:rsidR="009C4305">
        <w:t xml:space="preserve"> </w:t>
      </w:r>
      <w:r w:rsidRPr="001D5BEF">
        <w:t>devolver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pagos</w:t>
      </w:r>
      <w:r w:rsidR="009C4305">
        <w:t xml:space="preserve"> </w:t>
      </w:r>
      <w:r w:rsidRPr="001D5BEF">
        <w:t>realizados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año</w:t>
      </w:r>
      <w:r w:rsidR="009C4305">
        <w:t xml:space="preserve"> </w:t>
      </w:r>
      <w:r w:rsidRPr="001D5BEF">
        <w:t>fiscal</w:t>
      </w:r>
      <w:r w:rsidR="009C4305">
        <w:t xml:space="preserve"> </w:t>
      </w:r>
      <w:r w:rsidRPr="001D5BEF">
        <w:t>inmediato</w:t>
      </w:r>
      <w:r w:rsidR="009C4305">
        <w:t xml:space="preserve"> </w:t>
      </w:r>
      <w:r w:rsidRPr="001D5BEF">
        <w:t>anterior,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no</w:t>
      </w:r>
      <w:r w:rsidR="009C4305">
        <w:t xml:space="preserve"> </w:t>
      </w:r>
      <w:r w:rsidRPr="001D5BEF">
        <w:t>cuente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dictamen</w:t>
      </w:r>
      <w:r w:rsidR="009C4305">
        <w:t xml:space="preserve"> </w:t>
      </w:r>
      <w:r w:rsidRPr="001D5BEF">
        <w:t>favorable</w:t>
      </w:r>
      <w:r w:rsidR="009C4305">
        <w:t xml:space="preserve"> </w:t>
      </w:r>
      <w:r w:rsidRPr="001D5BEF">
        <w:t>emitido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SHCP.</w:t>
      </w:r>
    </w:p>
    <w:p w:rsidR="00E8374A" w:rsidRDefault="00E8374A" w:rsidP="009C4305">
      <w:pPr>
        <w:pStyle w:val="ROMANOS"/>
      </w:pPr>
      <w:r>
        <w:t>●</w:t>
      </w:r>
      <w:r w:rsidRPr="001D5BEF">
        <w:tab/>
        <w:t>El</w:t>
      </w:r>
      <w:r w:rsidR="009C4305">
        <w:t xml:space="preserve"> </w:t>
      </w:r>
      <w:r w:rsidRPr="001D5BEF">
        <w:t>recurso</w:t>
      </w:r>
      <w:r w:rsidR="009C4305">
        <w:t xml:space="preserve"> </w:t>
      </w:r>
      <w:r w:rsidRPr="001D5BEF">
        <w:t>producto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DPSAB</w:t>
      </w:r>
      <w:r w:rsidR="009C4305">
        <w:t xml:space="preserve"> </w:t>
      </w:r>
      <w:r w:rsidRPr="001D5BEF">
        <w:t>es</w:t>
      </w:r>
      <w:r w:rsidR="009C4305">
        <w:t xml:space="preserve"> </w:t>
      </w:r>
      <w:r w:rsidRPr="001D5BEF">
        <w:t>aportación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aplica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100%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no</w:t>
      </w:r>
      <w:r w:rsidR="009C4305">
        <w:t xml:space="preserve"> </w:t>
      </w:r>
      <w:r w:rsidRPr="001D5BEF">
        <w:t>sujeta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participación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usuarios.</w:t>
      </w:r>
    </w:p>
    <w:p w:rsidR="00E8374A" w:rsidRDefault="00E8374A" w:rsidP="009C4305">
      <w:pPr>
        <w:pStyle w:val="ROMANOS"/>
      </w:pPr>
      <w:r>
        <w:t>●</w:t>
      </w:r>
      <w:r w:rsidRPr="001D5BEF">
        <w:tab/>
        <w:t>La</w:t>
      </w:r>
      <w:r w:rsidR="009C4305">
        <w:t xml:space="preserve"> </w:t>
      </w:r>
      <w:r w:rsidRPr="001D5BEF">
        <w:t>distribución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realiza</w:t>
      </w:r>
      <w:r w:rsidR="009C4305">
        <w:t xml:space="preserve"> </w:t>
      </w:r>
      <w:r w:rsidRPr="001D5BEF">
        <w:t>conforme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DPEF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DPSAB,</w:t>
      </w:r>
      <w:r w:rsidR="009C4305">
        <w:t xml:space="preserve"> </w:t>
      </w:r>
      <w:r w:rsidRPr="001D5BEF">
        <w:t>ponderando</w:t>
      </w:r>
      <w:r w:rsidR="009C4305">
        <w:t xml:space="preserve"> </w:t>
      </w:r>
      <w:r w:rsidRPr="001D5BEF">
        <w:t>conforme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recaudación</w:t>
      </w:r>
      <w:r w:rsidR="009C4305">
        <w:t xml:space="preserve"> </w:t>
      </w:r>
      <w:r w:rsidRPr="001D5BEF">
        <w:t>captada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porcentaje</w:t>
      </w:r>
      <w:r w:rsidR="009C4305">
        <w:t xml:space="preserve"> </w:t>
      </w:r>
      <w:r w:rsidRPr="001D5BEF">
        <w:t>aplicable,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nivel</w:t>
      </w:r>
      <w:r w:rsidR="009C4305">
        <w:t xml:space="preserve"> </w:t>
      </w:r>
      <w:r w:rsidRPr="001D5BEF">
        <w:t>ACU,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Obra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Cabeza,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concordancia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porcentaje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concesionada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administrada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SRL.</w:t>
      </w:r>
    </w:p>
    <w:p w:rsidR="00E8374A" w:rsidRDefault="00E8374A" w:rsidP="009C4305">
      <w:pPr>
        <w:pStyle w:val="ROMANOS"/>
        <w:spacing w:line="227" w:lineRule="exact"/>
      </w:pPr>
      <w:r>
        <w:t>●</w:t>
      </w:r>
      <w:r w:rsidRPr="001D5BEF">
        <w:tab/>
        <w:t>El</w:t>
      </w:r>
      <w:r w:rsidR="009C4305">
        <w:t xml:space="preserve"> </w:t>
      </w:r>
      <w:r w:rsidRPr="001D5BEF">
        <w:t>monto</w:t>
      </w:r>
      <w:r w:rsidR="009C4305">
        <w:t xml:space="preserve"> </w:t>
      </w:r>
      <w:r w:rsidRPr="001D5BEF">
        <w:t>correspondiente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Obra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Cabeza</w:t>
      </w:r>
      <w:r w:rsidR="009C4305">
        <w:t xml:space="preserve"> </w:t>
      </w:r>
      <w:r w:rsidRPr="001D5BEF">
        <w:t>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no</w:t>
      </w:r>
      <w:r w:rsidR="009C4305">
        <w:t xml:space="preserve"> </w:t>
      </w:r>
      <w:r w:rsidRPr="001D5BEF">
        <w:t>concesionada,</w:t>
      </w:r>
      <w:r w:rsidR="009C4305">
        <w:t xml:space="preserve"> </w:t>
      </w:r>
      <w:r w:rsidRPr="001D5BEF">
        <w:t>será</w:t>
      </w:r>
      <w:r w:rsidR="009C4305">
        <w:t xml:space="preserve"> </w:t>
      </w:r>
      <w:r w:rsidRPr="001D5BEF">
        <w:t>ejercido</w:t>
      </w:r>
      <w:r w:rsidR="009C4305">
        <w:t xml:space="preserve"> </w:t>
      </w:r>
      <w:r w:rsidRPr="001D5BEF">
        <w:t>directamente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Comisión.</w:t>
      </w:r>
    </w:p>
    <w:p w:rsidR="00E8374A" w:rsidRDefault="00E8374A" w:rsidP="009C4305">
      <w:pPr>
        <w:pStyle w:val="ROMANOS"/>
        <w:spacing w:line="227" w:lineRule="exact"/>
      </w:pPr>
      <w:r>
        <w:t>●</w:t>
      </w:r>
      <w:r w:rsidRPr="001D5BEF">
        <w:tab/>
        <w:t>Para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supervisión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</w:t>
      </w:r>
      <w:r w:rsidR="009C4305">
        <w:t xml:space="preserve"> </w:t>
      </w:r>
      <w:r w:rsidRPr="001D5BEF">
        <w:t>Componente,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destinar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10%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apoyo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DPSAB,</w:t>
      </w:r>
      <w:r w:rsidR="009C4305">
        <w:t xml:space="preserve"> </w:t>
      </w:r>
      <w:r w:rsidRPr="001D5BEF">
        <w:t>asignado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cada</w:t>
      </w:r>
      <w:r w:rsidR="009C4305">
        <w:t xml:space="preserve"> </w:t>
      </w:r>
      <w:r w:rsidRPr="001D5BEF">
        <w:t>Distrito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Riego,</w:t>
      </w:r>
      <w:r w:rsidR="009C4305">
        <w:t xml:space="preserve"> </w:t>
      </w:r>
      <w:r w:rsidRPr="001D5BEF">
        <w:t>ello</w:t>
      </w:r>
      <w:r w:rsidR="009C4305">
        <w:t xml:space="preserve"> </w:t>
      </w:r>
      <w:r w:rsidRPr="001D5BEF">
        <w:t>conforme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Manual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Operación.</w:t>
      </w:r>
    </w:p>
    <w:p w:rsidR="00E8374A" w:rsidRDefault="00E8374A" w:rsidP="009C4305">
      <w:pPr>
        <w:pStyle w:val="texto0"/>
        <w:spacing w:line="227" w:lineRule="exact"/>
        <w:rPr>
          <w:szCs w:val="22"/>
        </w:rPr>
      </w:pP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devolver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cubrirán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favorable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haber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acreditado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recaudación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restituidos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líquida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embargo,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notificación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clabes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interbancarias.</w:t>
      </w:r>
    </w:p>
    <w:p w:rsidR="00E8374A" w:rsidRPr="001D5BEF" w:rsidRDefault="00E8374A" w:rsidP="009C4305">
      <w:pPr>
        <w:pStyle w:val="texto0"/>
        <w:spacing w:line="227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120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naturales.</w:t>
      </w:r>
    </w:p>
    <w:p w:rsidR="00E8374A" w:rsidRPr="005853D6" w:rsidRDefault="00E8374A" w:rsidP="005853D6">
      <w:pPr>
        <w:pStyle w:val="texto0"/>
        <w:shd w:val="clear" w:color="auto" w:fill="FF0000"/>
        <w:spacing w:line="227" w:lineRule="exact"/>
        <w:rPr>
          <w:color w:val="000000"/>
          <w:szCs w:val="22"/>
        </w:rPr>
      </w:pPr>
      <w:r w:rsidRPr="005853D6">
        <w:rPr>
          <w:color w:val="000000"/>
          <w:szCs w:val="22"/>
        </w:rPr>
        <w:t>En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Manual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Operación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este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Componente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se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establecen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lineamientos,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criterios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generales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para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su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operación,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así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como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aspectos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relativos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procesos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contratación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y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mecánica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operativa.</w:t>
      </w:r>
    </w:p>
    <w:p w:rsidR="00E8374A" w:rsidRPr="005853D6" w:rsidRDefault="00E8374A" w:rsidP="005853D6">
      <w:pPr>
        <w:pStyle w:val="texto0"/>
        <w:shd w:val="clear" w:color="auto" w:fill="FF0000"/>
        <w:spacing w:line="227" w:lineRule="exact"/>
        <w:rPr>
          <w:color w:val="000000"/>
          <w:szCs w:val="22"/>
        </w:rPr>
      </w:pPr>
      <w:r w:rsidRPr="005853D6">
        <w:rPr>
          <w:color w:val="000000"/>
          <w:szCs w:val="22"/>
        </w:rPr>
        <w:t>5.4.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Componente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Riego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por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Gravedad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Tecnificado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(RIGRAT)</w:t>
      </w:r>
    </w:p>
    <w:p w:rsidR="00E8374A" w:rsidRPr="005853D6" w:rsidRDefault="00E8374A" w:rsidP="005853D6">
      <w:pPr>
        <w:pStyle w:val="texto0"/>
        <w:shd w:val="clear" w:color="auto" w:fill="FF0000"/>
        <w:spacing w:line="227" w:lineRule="exact"/>
        <w:rPr>
          <w:color w:val="000000"/>
          <w:szCs w:val="22"/>
        </w:rPr>
      </w:pPr>
      <w:r w:rsidRPr="005853D6">
        <w:rPr>
          <w:color w:val="000000"/>
          <w:szCs w:val="22"/>
        </w:rPr>
        <w:t>5.4.1.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Objetivo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específico.</w:t>
      </w:r>
    </w:p>
    <w:p w:rsidR="00E8374A" w:rsidRPr="005853D6" w:rsidRDefault="00E8374A" w:rsidP="005853D6">
      <w:pPr>
        <w:pStyle w:val="texto0"/>
        <w:shd w:val="clear" w:color="auto" w:fill="FF0000"/>
        <w:spacing w:line="227" w:lineRule="exact"/>
        <w:rPr>
          <w:color w:val="000000"/>
          <w:szCs w:val="22"/>
        </w:rPr>
      </w:pPr>
      <w:r w:rsidRPr="005853D6">
        <w:rPr>
          <w:color w:val="000000"/>
          <w:szCs w:val="22"/>
        </w:rPr>
        <w:t>Tecnificar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riego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por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gravedad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distritos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y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unidades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riego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mediante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apoyos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las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ACU,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SRL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y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usuarios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hidroagrícolas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inscritos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padrón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usuarios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para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aplicación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diseñada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y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controlada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trazos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riego,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nivelación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tierras,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medición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y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condiciones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para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entrega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y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cobro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por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volumen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agua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usuario,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para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incrementar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la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eficiencia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uso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del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agua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a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nivel</w:t>
      </w:r>
      <w:r w:rsidR="009C4305" w:rsidRPr="005853D6">
        <w:rPr>
          <w:color w:val="000000"/>
          <w:szCs w:val="22"/>
        </w:rPr>
        <w:t xml:space="preserve"> </w:t>
      </w:r>
      <w:r w:rsidRPr="005853D6">
        <w:rPr>
          <w:color w:val="000000"/>
          <w:szCs w:val="22"/>
        </w:rPr>
        <w:t>parcelario.</w:t>
      </w:r>
    </w:p>
    <w:p w:rsidR="00E8374A" w:rsidRPr="001D5BEF" w:rsidRDefault="00E8374A" w:rsidP="009C4305">
      <w:pPr>
        <w:pStyle w:val="texto0"/>
        <w:spacing w:line="227" w:lineRule="exact"/>
        <w:rPr>
          <w:szCs w:val="22"/>
        </w:rPr>
      </w:pPr>
      <w:r w:rsidRPr="001D5BEF">
        <w:rPr>
          <w:szCs w:val="22"/>
        </w:rPr>
        <w:t>5.4.2.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9C4305">
      <w:pPr>
        <w:pStyle w:val="texto0"/>
        <w:spacing w:line="227" w:lineRule="exact"/>
        <w:rPr>
          <w:szCs w:val="22"/>
        </w:rPr>
      </w:pPr>
      <w:r w:rsidRPr="001D5BEF">
        <w:rPr>
          <w:szCs w:val="22"/>
        </w:rPr>
        <w:t>5.4.2.1.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Específicos:</w:t>
      </w:r>
    </w:p>
    <w:p w:rsidR="00E8374A" w:rsidRPr="001D5BEF" w:rsidRDefault="00E8374A" w:rsidP="0073229D">
      <w:pPr>
        <w:pStyle w:val="texto0"/>
        <w:shd w:val="clear" w:color="auto" w:fill="FF0000"/>
        <w:spacing w:line="227" w:lineRule="exact"/>
        <w:rPr>
          <w:szCs w:val="22"/>
        </w:rPr>
      </w:pPr>
      <w:r w:rsidRPr="001D5BEF">
        <w:rPr>
          <w:szCs w:val="22"/>
        </w:rPr>
        <w:t>Sólo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Pr="001D5BEF" w:rsidRDefault="00E8374A" w:rsidP="009C4305">
      <w:pPr>
        <w:pStyle w:val="texto0"/>
        <w:spacing w:line="227" w:lineRule="exact"/>
        <w:rPr>
          <w:szCs w:val="22"/>
        </w:rPr>
      </w:pPr>
      <w:r w:rsidRPr="001D5BEF">
        <w:rPr>
          <w:szCs w:val="22"/>
        </w:rPr>
        <w:t>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RIGRAT:</w:t>
      </w:r>
    </w:p>
    <w:p w:rsidR="00E8374A" w:rsidRPr="001D5BEF" w:rsidRDefault="00E8374A" w:rsidP="009C4305">
      <w:pPr>
        <w:pStyle w:val="ROMANOS"/>
        <w:spacing w:line="227" w:lineRule="exact"/>
      </w:pPr>
      <w:r>
        <w:t>●</w:t>
      </w:r>
      <w:r w:rsidRPr="001D5BEF">
        <w:tab/>
      </w:r>
      <w:r w:rsidRPr="00CC7F3A">
        <w:rPr>
          <w:shd w:val="clear" w:color="auto" w:fill="FF0000"/>
        </w:rPr>
        <w:t>Solicitud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por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escrito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para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participar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en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el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proyecto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RIGRAT</w:t>
      </w:r>
      <w:r w:rsidRPr="001D5BEF">
        <w:t>.</w:t>
      </w:r>
    </w:p>
    <w:p w:rsidR="00E8374A" w:rsidRPr="001D5BEF" w:rsidRDefault="00E8374A" w:rsidP="00CC7F3A">
      <w:pPr>
        <w:pStyle w:val="ROMANOS"/>
        <w:shd w:val="clear" w:color="auto" w:fill="FF0000"/>
        <w:spacing w:line="227" w:lineRule="exact"/>
      </w:pPr>
      <w:r>
        <w:t>●</w:t>
      </w:r>
      <w:r w:rsidRPr="001D5BEF">
        <w:tab/>
        <w:t>Carta</w:t>
      </w:r>
      <w:r w:rsidR="009C4305">
        <w:t xml:space="preserve"> </w:t>
      </w:r>
      <w:r w:rsidRPr="001D5BEF">
        <w:t>compromiso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solvencia</w:t>
      </w:r>
      <w:r w:rsidR="009C4305">
        <w:t xml:space="preserve"> </w:t>
      </w:r>
      <w:r w:rsidRPr="001D5BEF">
        <w:t>económica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cubrir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porcentaje</w:t>
      </w:r>
      <w:r w:rsidR="009C4305">
        <w:t xml:space="preserve"> </w:t>
      </w:r>
      <w:r w:rsidRPr="001D5BEF">
        <w:t>correspondiente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aportación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tipos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apoyo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</w:t>
      </w:r>
      <w:r w:rsidR="009C4305">
        <w:t xml:space="preserve"> </w:t>
      </w:r>
      <w:r w:rsidRPr="001D5BEF">
        <w:t>componente.</w:t>
      </w:r>
    </w:p>
    <w:p w:rsidR="00E8374A" w:rsidRPr="001D5BEF" w:rsidRDefault="00E8374A" w:rsidP="009C4305">
      <w:pPr>
        <w:pStyle w:val="ROMANOS"/>
        <w:spacing w:line="227" w:lineRule="exact"/>
      </w:pPr>
      <w:r>
        <w:t>●</w:t>
      </w:r>
      <w:r w:rsidRPr="001D5BEF">
        <w:tab/>
      </w:r>
      <w:r w:rsidRPr="00CC7F3A">
        <w:rPr>
          <w:shd w:val="clear" w:color="auto" w:fill="FF0000"/>
        </w:rPr>
        <w:t>Carta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compromiso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para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proporcionar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información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y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otorgar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facilidades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para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el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seguimiento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y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evaluación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de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las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parcelas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que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serán</w:t>
      </w:r>
      <w:r w:rsidR="009C4305" w:rsidRPr="00CC7F3A">
        <w:rPr>
          <w:shd w:val="clear" w:color="auto" w:fill="FF0000"/>
        </w:rPr>
        <w:t xml:space="preserve"> </w:t>
      </w:r>
      <w:r w:rsidRPr="00CC7F3A">
        <w:rPr>
          <w:shd w:val="clear" w:color="auto" w:fill="FF0000"/>
        </w:rPr>
        <w:t>beneficiadas</w:t>
      </w:r>
      <w:r w:rsidRPr="001D5BEF">
        <w:t>.</w:t>
      </w:r>
    </w:p>
    <w:p w:rsidR="00E8374A" w:rsidRPr="001D5BEF" w:rsidRDefault="00E8374A" w:rsidP="00CC7F3A">
      <w:pPr>
        <w:pStyle w:val="texto0"/>
        <w:shd w:val="clear" w:color="auto" w:fill="FF0000"/>
        <w:spacing w:line="227" w:lineRule="exact"/>
        <w:rPr>
          <w:szCs w:val="22"/>
        </w:rPr>
      </w:pPr>
      <w:r w:rsidRPr="001D5BEF">
        <w:rPr>
          <w:szCs w:val="22"/>
        </w:rPr>
        <w:t>B)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RIGRAT:</w:t>
      </w:r>
    </w:p>
    <w:p w:rsidR="00E8374A" w:rsidRPr="001D5BEF" w:rsidRDefault="00E8374A" w:rsidP="00CC7F3A">
      <w:pPr>
        <w:pStyle w:val="ROMANOS"/>
        <w:shd w:val="clear" w:color="auto" w:fill="FF0000"/>
        <w:spacing w:line="227" w:lineRule="exact"/>
      </w:pPr>
      <w:r>
        <w:t>●</w:t>
      </w:r>
      <w:r w:rsidRPr="001D5BEF">
        <w:tab/>
        <w:t>Solicitud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escrito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continuar</w:t>
      </w:r>
      <w:r w:rsidR="009C4305">
        <w:t xml:space="preserve"> </w:t>
      </w:r>
      <w:r w:rsidRPr="001D5BEF">
        <w:t>recibiendo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tipos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apoyo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Componente.</w:t>
      </w:r>
    </w:p>
    <w:p w:rsidR="00E8374A" w:rsidRPr="001D5BEF" w:rsidRDefault="00E8374A" w:rsidP="009C4305">
      <w:pPr>
        <w:pStyle w:val="texto0"/>
        <w:spacing w:line="227" w:lineRule="exact"/>
        <w:rPr>
          <w:szCs w:val="22"/>
        </w:rPr>
      </w:pPr>
      <w:r w:rsidRPr="001D5BEF">
        <w:rPr>
          <w:szCs w:val="22"/>
        </w:rPr>
        <w:t>5.4.2.2.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ROMANOS"/>
        <w:spacing w:line="232" w:lineRule="exact"/>
      </w:pPr>
      <w:r>
        <w:t>●</w:t>
      </w:r>
      <w:r w:rsidRPr="001D5BEF">
        <w:tab/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definirá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superficie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incorporar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otorgar</w:t>
      </w:r>
      <w:r w:rsidR="009C4305">
        <w:t xml:space="preserve"> </w:t>
      </w:r>
      <w:r w:rsidRPr="001D5BEF">
        <w:t>seguimiento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Proyecto</w:t>
      </w:r>
      <w:r w:rsidR="009C4305">
        <w:t xml:space="preserve"> </w:t>
      </w:r>
      <w:r w:rsidRPr="001D5BEF">
        <w:t>acorde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expectativas</w:t>
      </w:r>
      <w:r w:rsidR="009C4305">
        <w:t xml:space="preserve"> </w:t>
      </w:r>
      <w:r w:rsidRPr="001D5BEF">
        <w:t>encomendadas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Subdirección</w:t>
      </w:r>
      <w:r w:rsidR="009C4305">
        <w:t xml:space="preserve"> </w:t>
      </w:r>
      <w:r w:rsidRPr="001D5BEF">
        <w:t>General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Hidroagrícola.</w:t>
      </w:r>
    </w:p>
    <w:p w:rsidR="00E8374A" w:rsidRPr="001D5BEF" w:rsidRDefault="00E8374A" w:rsidP="009C4305">
      <w:pPr>
        <w:pStyle w:val="texto0"/>
        <w:spacing w:line="232" w:lineRule="exact"/>
        <w:rPr>
          <w:szCs w:val="22"/>
        </w:rPr>
      </w:pPr>
      <w:r w:rsidRPr="001D5BEF">
        <w:rPr>
          <w:szCs w:val="22"/>
        </w:rPr>
        <w:t>5.4.3.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9C4305">
      <w:pPr>
        <w:pStyle w:val="texto0"/>
        <w:spacing w:line="232" w:lineRule="exact"/>
        <w:rPr>
          <w:szCs w:val="22"/>
        </w:rPr>
      </w:pPr>
      <w:r w:rsidRPr="001D5BEF">
        <w:rPr>
          <w:szCs w:val="22"/>
        </w:rPr>
        <w:t>5.4.3.1.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4203B">
      <w:pPr>
        <w:pStyle w:val="texto0"/>
        <w:shd w:val="clear" w:color="auto" w:fill="FF0000"/>
        <w:spacing w:line="232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consistirán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en:</w:t>
      </w:r>
    </w:p>
    <w:p w:rsidR="00E8374A" w:rsidRPr="001D5BEF" w:rsidRDefault="00E8374A" w:rsidP="009C4305">
      <w:pPr>
        <w:pStyle w:val="ROMANOS"/>
        <w:spacing w:line="232" w:lineRule="exact"/>
      </w:pPr>
      <w:r>
        <w:t>●</w:t>
      </w:r>
      <w:r w:rsidRPr="001D5BEF">
        <w:tab/>
        <w:t>Asistencia</w:t>
      </w:r>
      <w:r w:rsidR="009C4305">
        <w:t xml:space="preserve"> </w:t>
      </w:r>
      <w:r w:rsidRPr="001D5BEF">
        <w:t>técnica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implementación,</w:t>
      </w:r>
      <w:r w:rsidR="009C4305">
        <w:t xml:space="preserve"> </w:t>
      </w:r>
      <w:r w:rsidRPr="001D5BEF">
        <w:t>seguimiento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evaluación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RIGRAT.</w:t>
      </w:r>
    </w:p>
    <w:p w:rsidR="00E8374A" w:rsidRPr="001D5BEF" w:rsidRDefault="00E8374A" w:rsidP="009C4305">
      <w:pPr>
        <w:pStyle w:val="ROMANOS"/>
        <w:spacing w:line="227" w:lineRule="exact"/>
      </w:pPr>
      <w:r>
        <w:t>●</w:t>
      </w:r>
      <w:r w:rsidRPr="001D5BEF">
        <w:tab/>
        <w:t>Coordinación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implementación,</w:t>
      </w:r>
      <w:r w:rsidR="009C4305">
        <w:t xml:space="preserve"> </w:t>
      </w:r>
      <w:r w:rsidRPr="001D5BEF">
        <w:t>seguimiento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evaluación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RIGRAT.</w:t>
      </w:r>
    </w:p>
    <w:p w:rsidR="00E8374A" w:rsidRPr="001D5BEF" w:rsidRDefault="00E8374A" w:rsidP="009C4305">
      <w:pPr>
        <w:pStyle w:val="ROMANOS"/>
        <w:spacing w:line="227" w:lineRule="exact"/>
      </w:pPr>
      <w:r>
        <w:t>●</w:t>
      </w:r>
      <w:r w:rsidRPr="001D5BEF">
        <w:tab/>
        <w:t>Adquisición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medidores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humedad,</w:t>
      </w:r>
      <w:r w:rsidR="009C4305">
        <w:t xml:space="preserve"> </w:t>
      </w:r>
      <w:r w:rsidRPr="001D5BEF">
        <w:t>estructuras</w:t>
      </w:r>
      <w:r w:rsidR="009C4305">
        <w:t xml:space="preserve"> </w:t>
      </w:r>
      <w:r w:rsidRPr="001D5BEF">
        <w:t>aforadoras,</w:t>
      </w:r>
      <w:r w:rsidR="009C4305">
        <w:t xml:space="preserve"> </w:t>
      </w:r>
      <w:r w:rsidRPr="001D5BEF">
        <w:t>equipos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entrega</w:t>
      </w:r>
      <w:r w:rsidR="009C4305">
        <w:t xml:space="preserve"> </w:t>
      </w:r>
      <w:r w:rsidRPr="001D5BEF">
        <w:t>parcelaria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estaciones</w:t>
      </w:r>
      <w:r w:rsidR="009C4305">
        <w:t xml:space="preserve"> </w:t>
      </w:r>
      <w:r w:rsidRPr="001D5BEF">
        <w:t>meteorológicas</w:t>
      </w:r>
      <w:r w:rsidR="009C4305">
        <w:t xml:space="preserve"> </w:t>
      </w:r>
      <w:r w:rsidRPr="001D5BEF">
        <w:t>automatizadas.</w:t>
      </w:r>
    </w:p>
    <w:p w:rsidR="00E8374A" w:rsidRPr="001D5BEF" w:rsidRDefault="00E8374A" w:rsidP="00B87C32">
      <w:pPr>
        <w:pStyle w:val="texto0"/>
        <w:shd w:val="clear" w:color="auto" w:fill="FF0000"/>
        <w:spacing w:line="227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tierras.</w:t>
      </w:r>
    </w:p>
    <w:p w:rsidR="00E8374A" w:rsidRDefault="00E8374A" w:rsidP="00B87C32">
      <w:pPr>
        <w:pStyle w:val="texto0"/>
        <w:shd w:val="clear" w:color="auto" w:fill="FF0000"/>
        <w:spacing w:line="227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RIGRAT.</w:t>
      </w:r>
    </w:p>
    <w:p w:rsidR="00E8374A" w:rsidRPr="001D5BEF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5.4.3.2.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</w:p>
    <w:p w:rsidR="00E8374A" w:rsidRPr="001D5BEF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contemplados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Componente: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Para</w:t>
      </w:r>
      <w:r w:rsidR="009C4305">
        <w:t xml:space="preserve"> </w:t>
      </w:r>
      <w:r w:rsidRPr="001D5BEF">
        <w:t>asistencia</w:t>
      </w:r>
      <w:r w:rsidR="009C4305">
        <w:t xml:space="preserve"> </w:t>
      </w:r>
      <w:r w:rsidRPr="001D5BEF">
        <w:t>técnica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nivel</w:t>
      </w:r>
      <w:r w:rsidR="009C4305">
        <w:t xml:space="preserve"> </w:t>
      </w:r>
      <w:r w:rsidRPr="001D5BEF">
        <w:t>parcelario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aportar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75%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inversión</w:t>
      </w:r>
      <w:r w:rsidR="009C4305">
        <w:t xml:space="preserve"> </w:t>
      </w:r>
      <w:r w:rsidRPr="001D5BEF">
        <w:t>requerida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25%</w:t>
      </w:r>
      <w:r w:rsidR="009C4305">
        <w:t xml:space="preserve"> </w:t>
      </w:r>
      <w:r w:rsidRPr="001D5BEF">
        <w:t>restante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usuarios.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coordinación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implementación,</w:t>
      </w:r>
      <w:r w:rsidR="009C4305">
        <w:t xml:space="preserve"> </w:t>
      </w:r>
      <w:r w:rsidRPr="001D5BEF">
        <w:t>seguimiento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evaluación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</w:t>
      </w:r>
      <w:r w:rsidR="009C4305">
        <w:t xml:space="preserve"> </w:t>
      </w:r>
      <w:r w:rsidRPr="001D5BEF">
        <w:t>Componente,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aportar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100%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inversión</w:t>
      </w:r>
      <w:r w:rsidR="009C4305">
        <w:t xml:space="preserve"> </w:t>
      </w:r>
      <w:r w:rsidRPr="001D5BEF">
        <w:t>requerida.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adquisición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humedad,</w:t>
      </w:r>
      <w:r w:rsidR="009C4305">
        <w:t xml:space="preserve"> </w:t>
      </w:r>
      <w:r w:rsidRPr="001D5BEF">
        <w:t>estructuras</w:t>
      </w:r>
      <w:r w:rsidR="009C4305">
        <w:t xml:space="preserve"> </w:t>
      </w:r>
      <w:r w:rsidRPr="001D5BEF">
        <w:t>aforadoras,</w:t>
      </w:r>
      <w:r w:rsidR="009C4305">
        <w:t xml:space="preserve"> </w:t>
      </w:r>
      <w:r w:rsidRPr="001D5BEF">
        <w:t>equipos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entrega</w:t>
      </w:r>
      <w:r w:rsidR="009C4305">
        <w:t xml:space="preserve"> </w:t>
      </w:r>
      <w:r w:rsidRPr="001D5BEF">
        <w:t>parcelaria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estaciones</w:t>
      </w:r>
      <w:r w:rsidR="009C4305">
        <w:t xml:space="preserve"> </w:t>
      </w:r>
      <w:r w:rsidRPr="001D5BEF">
        <w:t>meteorológicas</w:t>
      </w:r>
      <w:r w:rsidR="009C4305">
        <w:t xml:space="preserve"> </w:t>
      </w:r>
      <w:r w:rsidRPr="001D5BEF">
        <w:t>automatizadas,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aportar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75%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inversión</w:t>
      </w:r>
      <w:r w:rsidR="009C4305">
        <w:t xml:space="preserve"> </w:t>
      </w:r>
      <w:r w:rsidRPr="001D5BEF">
        <w:t>requerida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25%</w:t>
      </w:r>
      <w:r w:rsidR="009C4305">
        <w:t xml:space="preserve"> </w:t>
      </w:r>
      <w:r w:rsidRPr="001D5BEF">
        <w:t>restante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usuarios</w:t>
      </w:r>
    </w:p>
    <w:p w:rsidR="00E8374A" w:rsidRPr="001D5BEF" w:rsidRDefault="00E8374A" w:rsidP="00B87C32">
      <w:pPr>
        <w:pStyle w:val="ROMANOS"/>
        <w:shd w:val="clear" w:color="auto" w:fill="FF0000"/>
        <w:spacing w:line="218" w:lineRule="exact"/>
      </w:pPr>
      <w:r>
        <w:t>●</w:t>
      </w:r>
      <w:r w:rsidRPr="001D5BEF">
        <w:tab/>
        <w:t>Para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trabajos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proyectos</w:t>
      </w:r>
      <w:r w:rsidR="009C4305">
        <w:t xml:space="preserve"> </w:t>
      </w:r>
      <w:r w:rsidRPr="001D5BEF">
        <w:t>ejecutivos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nivelación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tierras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superficies</w:t>
      </w:r>
      <w:r w:rsidR="009C4305">
        <w:t xml:space="preserve"> </w:t>
      </w:r>
      <w:r w:rsidRPr="001D5BEF">
        <w:t>incorporadas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RIGRAT,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aportar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50%,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cortes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500</w:t>
      </w:r>
      <w:r w:rsidR="009C4305">
        <w:t xml:space="preserve"> </w:t>
      </w:r>
      <w:r w:rsidRPr="001D5BEF">
        <w:t>m3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hectárea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máximo,</w:t>
      </w:r>
      <w:r w:rsidR="009C4305">
        <w:t xml:space="preserve"> </w:t>
      </w:r>
      <w:r w:rsidRPr="001D5BEF">
        <w:t>dando</w:t>
      </w:r>
      <w:r w:rsidR="009C4305">
        <w:t xml:space="preserve"> </w:t>
      </w:r>
      <w:r w:rsidRPr="001D5BEF">
        <w:t>preferencia</w:t>
      </w:r>
      <w:r w:rsidR="009C4305">
        <w:t xml:space="preserve"> </w:t>
      </w:r>
      <w:r w:rsidRPr="001D5BEF">
        <w:t>aquellas</w:t>
      </w:r>
      <w:r w:rsidR="009C4305">
        <w:t xml:space="preserve"> </w:t>
      </w:r>
      <w:r w:rsidRPr="001D5BEF">
        <w:t>proyectos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cortes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250</w:t>
      </w:r>
      <w:r w:rsidR="009C4305">
        <w:t xml:space="preserve"> </w:t>
      </w:r>
      <w:r w:rsidRPr="001D5BEF">
        <w:t>m3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hectárea,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monto</w:t>
      </w:r>
      <w:r w:rsidR="009C4305">
        <w:t xml:space="preserve"> </w:t>
      </w:r>
      <w:r w:rsidRPr="001D5BEF">
        <w:t>restante</w:t>
      </w:r>
      <w:r w:rsidR="009C4305">
        <w:t xml:space="preserve"> </w:t>
      </w:r>
      <w:r w:rsidRPr="001D5BEF">
        <w:t>debe</w:t>
      </w:r>
      <w:r w:rsidR="009C4305">
        <w:t xml:space="preserve"> </w:t>
      </w:r>
      <w:r w:rsidRPr="001D5BEF">
        <w:t>ser</w:t>
      </w:r>
      <w:r w:rsidR="009C4305">
        <w:t xml:space="preserve"> </w:t>
      </w:r>
      <w:r w:rsidRPr="001D5BEF">
        <w:t>cubierto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usuarios</w:t>
      </w:r>
      <w:r w:rsidR="009C4305">
        <w:t xml:space="preserve"> </w:t>
      </w:r>
      <w:r w:rsidRPr="001D5BEF">
        <w:t>beneficiados,</w:t>
      </w:r>
      <w:r w:rsidR="009C4305">
        <w:t xml:space="preserve"> </w:t>
      </w:r>
      <w:r w:rsidRPr="001D5BEF">
        <w:t>conforme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lo</w:t>
      </w:r>
      <w:r w:rsidR="009C4305">
        <w:t xml:space="preserve"> </w:t>
      </w:r>
      <w:r w:rsidRPr="001D5BEF">
        <w:t>señalado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Manual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Componente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sujeto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disponibilidad</w:t>
      </w:r>
      <w:r w:rsidR="009C4305">
        <w:t xml:space="preserve"> </w:t>
      </w:r>
      <w:r w:rsidRPr="001D5BEF">
        <w:t>presupuestaria.</w:t>
      </w:r>
    </w:p>
    <w:p w:rsidR="00E8374A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sitios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RIGRAT;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participantes.</w:t>
      </w:r>
    </w:p>
    <w:p w:rsidR="00E8374A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B.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5.5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5.5.1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Impulsar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asegurar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rendimientos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cultivos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incrementar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épocas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estiaje.</w:t>
      </w:r>
    </w:p>
    <w:p w:rsidR="00E8374A" w:rsidRPr="001D5BEF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5.5.2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Apoyos:</w:t>
      </w:r>
    </w:p>
    <w:p w:rsidR="00E8374A" w:rsidRPr="001D5BEF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5.5.2.1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Pr="001D5BEF" w:rsidRDefault="00E8374A" w:rsidP="009C4305">
      <w:pPr>
        <w:pStyle w:val="texto0"/>
        <w:spacing w:line="218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requisitos: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Solicitud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escrito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beneficiarios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inscribirse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componente,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cuales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recibirán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oficinas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Organismos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Cuenca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Direcciones</w:t>
      </w:r>
      <w:r w:rsidR="009C4305">
        <w:t xml:space="preserve"> </w:t>
      </w:r>
      <w:r w:rsidRPr="001D5BEF">
        <w:t>Locales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Comisión,</w:t>
      </w:r>
      <w:r w:rsidR="009C4305">
        <w:t xml:space="preserve"> </w:t>
      </w:r>
      <w:r w:rsidRPr="001D5BEF">
        <w:t>sin</w:t>
      </w:r>
      <w:r w:rsidR="009C4305">
        <w:t xml:space="preserve"> </w:t>
      </w:r>
      <w:r w:rsidRPr="001D5BEF">
        <w:t>costo</w:t>
      </w:r>
      <w:r w:rsidR="009C4305">
        <w:t xml:space="preserve"> </w:t>
      </w:r>
      <w:r w:rsidRPr="001D5BEF">
        <w:t>alguno.</w:t>
      </w:r>
    </w:p>
    <w:p w:rsidR="00E8374A" w:rsidRPr="001D5BEF" w:rsidRDefault="00E8374A" w:rsidP="009C4305">
      <w:pPr>
        <w:pStyle w:val="texto0"/>
        <w:spacing w:line="218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Presentar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proyecto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desarrollo</w:t>
      </w:r>
      <w:r w:rsidR="009C4305">
        <w:t xml:space="preserve"> </w:t>
      </w:r>
      <w:r w:rsidRPr="001D5BEF">
        <w:t>agrícola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explotación.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Acreditar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propiedad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posesión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terrenos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ocuparán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beneficiarán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hidroagrícola,</w:t>
      </w:r>
      <w:r w:rsidR="009C4305">
        <w:t xml:space="preserve"> </w:t>
      </w:r>
      <w:r w:rsidRPr="001D5BEF">
        <w:t>así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servidumbres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sean</w:t>
      </w:r>
      <w:r w:rsidR="009C4305">
        <w:t xml:space="preserve"> </w:t>
      </w:r>
      <w:r w:rsidRPr="001D5BEF">
        <w:t>necesarias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paso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acueducto.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Título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concesión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resolución</w:t>
      </w:r>
      <w:r w:rsidR="009C4305">
        <w:t xml:space="preserve"> </w:t>
      </w:r>
      <w:r w:rsidRPr="001D5BEF">
        <w:t>favorable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constancia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trámite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prórroga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título;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constancia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registro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volumen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pozos</w:t>
      </w:r>
      <w:r w:rsidR="009C4305">
        <w:t xml:space="preserve"> </w:t>
      </w:r>
      <w:r w:rsidRPr="001D5BEF">
        <w:t>agrícolas</w:t>
      </w:r>
      <w:r w:rsidR="009C4305">
        <w:t xml:space="preserve"> </w:t>
      </w:r>
      <w:r w:rsidRPr="001D5BEF">
        <w:t>ubicados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zonas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libre</w:t>
      </w:r>
      <w:r w:rsidR="009C4305">
        <w:t xml:space="preserve"> </w:t>
      </w:r>
      <w:r w:rsidRPr="001D5BEF">
        <w:t>alumbramiento,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aviso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usar</w:t>
      </w:r>
      <w:r w:rsidR="009C4305">
        <w:t xml:space="preserve"> </w:t>
      </w:r>
      <w:r w:rsidRPr="001D5BEF">
        <w:t>aguas</w:t>
      </w:r>
      <w:r w:rsidR="009C4305">
        <w:t xml:space="preserve"> </w:t>
      </w:r>
      <w:r w:rsidRPr="001D5BEF">
        <w:t>residuales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tercero</w:t>
      </w:r>
      <w:r w:rsidR="009C4305">
        <w:t xml:space="preserve"> </w:t>
      </w:r>
      <w:r w:rsidRPr="001D5BEF">
        <w:t>distinto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concesionario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asignatario.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Contar</w:t>
      </w:r>
      <w:r w:rsidR="009C4305">
        <w:t xml:space="preserve"> </w:t>
      </w:r>
      <w:r w:rsidRPr="001D5BEF">
        <w:t>con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proyectos</w:t>
      </w:r>
      <w:r w:rsidR="009C4305">
        <w:t xml:space="preserve"> </w:t>
      </w:r>
      <w:r w:rsidRPr="001D5BEF">
        <w:t>ejecutivos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obras</w:t>
      </w:r>
      <w:r w:rsidR="009C4305">
        <w:t xml:space="preserve"> </w:t>
      </w:r>
      <w:r w:rsidRPr="001D5BEF">
        <w:t>e</w:t>
      </w:r>
      <w:r w:rsidR="009C4305">
        <w:t xml:space="preserve"> </w:t>
      </w:r>
      <w:r w:rsidRPr="001D5BEF">
        <w:t>instalaciones</w:t>
      </w:r>
      <w:r w:rsidR="009C4305">
        <w:t xml:space="preserve"> </w:t>
      </w:r>
      <w:r w:rsidRPr="001D5BEF">
        <w:t>hidráulicas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realizar,</w:t>
      </w:r>
      <w:r w:rsidR="009C4305">
        <w:t xml:space="preserve"> </w:t>
      </w:r>
      <w:r w:rsidRPr="001D5BEF">
        <w:t>debidamente</w:t>
      </w:r>
      <w:r w:rsidR="009C4305">
        <w:t xml:space="preserve"> </w:t>
      </w:r>
      <w:r w:rsidRPr="001D5BEF">
        <w:t>validados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Dirección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Comisión,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cuales</w:t>
      </w:r>
      <w:r w:rsidR="009C4305">
        <w:t xml:space="preserve"> </w:t>
      </w:r>
      <w:r w:rsidRPr="001D5BEF">
        <w:t>serán</w:t>
      </w:r>
      <w:r w:rsidR="009C4305">
        <w:t xml:space="preserve"> </w:t>
      </w:r>
      <w:r w:rsidRPr="001D5BEF">
        <w:t>aprobados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ejecución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Gerencia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Protección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Ríos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Distritos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Temporal.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Carta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declare</w:t>
      </w:r>
      <w:r w:rsidR="009C4305">
        <w:t xml:space="preserve"> </w:t>
      </w:r>
      <w:r w:rsidRPr="001D5BEF">
        <w:t>bajo</w:t>
      </w:r>
      <w:r w:rsidR="009C4305">
        <w:t xml:space="preserve"> </w:t>
      </w:r>
      <w:r w:rsidRPr="001D5BEF">
        <w:t>protesta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decir</w:t>
      </w:r>
      <w:r w:rsidR="009C4305">
        <w:t xml:space="preserve"> </w:t>
      </w:r>
      <w:r w:rsidRPr="001D5BEF">
        <w:t>verdad,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no</w:t>
      </w:r>
      <w:r w:rsidR="009C4305">
        <w:t xml:space="preserve"> </w:t>
      </w:r>
      <w:r w:rsidRPr="001D5BEF">
        <w:t>ha</w:t>
      </w:r>
      <w:r w:rsidR="009C4305">
        <w:t xml:space="preserve"> </w:t>
      </w:r>
      <w:r w:rsidRPr="001D5BEF">
        <w:t>recibido</w:t>
      </w:r>
      <w:r w:rsidR="009C4305">
        <w:t xml:space="preserve"> </w:t>
      </w:r>
      <w:r w:rsidRPr="001D5BEF">
        <w:t>apoyos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otros</w:t>
      </w:r>
      <w:r w:rsidR="009C4305">
        <w:t xml:space="preserve"> </w:t>
      </w:r>
      <w:r w:rsidRPr="001D5BEF">
        <w:t>programas</w:t>
      </w:r>
      <w:r w:rsidR="009C4305">
        <w:t xml:space="preserve"> </w:t>
      </w:r>
      <w:r w:rsidRPr="001D5BEF">
        <w:t>federales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mismos</w:t>
      </w:r>
      <w:r w:rsidR="009C4305">
        <w:t xml:space="preserve"> </w:t>
      </w:r>
      <w:r w:rsidRPr="001D5BEF">
        <w:t>componentes.</w:t>
      </w:r>
    </w:p>
    <w:p w:rsidR="00E8374A" w:rsidRPr="001D5BEF" w:rsidRDefault="00E8374A" w:rsidP="009C4305">
      <w:pPr>
        <w:pStyle w:val="ROMANOS"/>
        <w:spacing w:line="218" w:lineRule="exact"/>
      </w:pPr>
      <w:r>
        <w:t>●</w:t>
      </w:r>
      <w:r w:rsidRPr="001D5BEF">
        <w:tab/>
        <w:t>Carta</w:t>
      </w:r>
      <w:r w:rsidR="009C4305">
        <w:t xml:space="preserve"> </w:t>
      </w:r>
      <w:r w:rsidRPr="001D5BEF">
        <w:t>Compromiso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aportación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beneficiario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carta</w:t>
      </w:r>
      <w:r w:rsidR="009C4305">
        <w:t xml:space="preserve"> </w:t>
      </w:r>
      <w:r w:rsidRPr="001D5BEF">
        <w:t>bancaria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respalde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depósito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aportación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firme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intención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crédito,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garantizar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disponibilidad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recursos.</w:t>
      </w:r>
    </w:p>
    <w:p w:rsidR="00E8374A" w:rsidRDefault="00E8374A" w:rsidP="009C4305">
      <w:pPr>
        <w:pStyle w:val="ROMANOS"/>
        <w:spacing w:line="218" w:lineRule="exact"/>
      </w:pPr>
      <w:r>
        <w:t>●</w:t>
      </w:r>
      <w:r w:rsidRPr="001D5BEF">
        <w:tab/>
        <w:t>Para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caso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superficie</w:t>
      </w:r>
      <w:r w:rsidR="009C4305">
        <w:t xml:space="preserve"> </w:t>
      </w:r>
      <w:r w:rsidRPr="001D5BEF">
        <w:t>forme</w:t>
      </w:r>
      <w:r w:rsidR="009C4305">
        <w:t xml:space="preserve"> </w:t>
      </w:r>
      <w:r w:rsidRPr="001D5BEF">
        <w:t>parte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distrito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temporal</w:t>
      </w:r>
      <w:r w:rsidR="009C4305">
        <w:t xml:space="preserve"> </w:t>
      </w:r>
      <w:r w:rsidRPr="001D5BEF">
        <w:t>tecnificado</w:t>
      </w:r>
      <w:r w:rsidR="009C4305">
        <w:t xml:space="preserve"> </w:t>
      </w:r>
      <w:r w:rsidRPr="001D5BEF">
        <w:t>tendrá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presentar</w:t>
      </w:r>
      <w:r w:rsidR="009C4305">
        <w:t xml:space="preserve"> </w:t>
      </w:r>
      <w:r w:rsidRPr="001D5BEF">
        <w:t>constancia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estar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corriente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pago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cuota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normal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ACU,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corresponda.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5.5.2.2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elegibilidad,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criterios:</w: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/>
      </w:tblPr>
      <w:tblGrid>
        <w:gridCol w:w="5258"/>
        <w:gridCol w:w="1480"/>
      </w:tblGrid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122"/>
          <w:jc w:val="center"/>
        </w:trPr>
        <w:tc>
          <w:tcPr>
            <w:tcW w:w="5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CONCEPTO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PUNTOS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376"/>
          <w:jc w:val="center"/>
        </w:trPr>
        <w:tc>
          <w:tcPr>
            <w:tcW w:w="5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Localización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dentro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poligonal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distrito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temporal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tecnificado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szCs w:val="22"/>
              </w:rPr>
              <w:t>30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564"/>
          <w:jc w:val="center"/>
        </w:trPr>
        <w:tc>
          <w:tcPr>
            <w:tcW w:w="5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Nivel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marginación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municipio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donde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localiza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proyecto.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20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30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260"/>
          <w:jc w:val="center"/>
        </w:trPr>
        <w:tc>
          <w:tcPr>
            <w:tcW w:w="5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Localización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una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zona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temporal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tecnificado.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20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228"/>
          <w:jc w:val="center"/>
        </w:trPr>
        <w:tc>
          <w:tcPr>
            <w:tcW w:w="5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Número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Usuarios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Hidroagrícolas.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20</w:t>
            </w:r>
          </w:p>
        </w:tc>
      </w:tr>
    </w:tbl>
    <w:p w:rsidR="00E8374A" w:rsidRDefault="00E8374A" w:rsidP="009C4305">
      <w:pPr>
        <w:pStyle w:val="texto0"/>
        <w:rPr>
          <w:szCs w:val="22"/>
        </w:rPr>
      </w:pP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5.5.3.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5.5.3.1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comprendidas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suplementario:</w:t>
      </w:r>
    </w:p>
    <w:p w:rsidR="00E8374A" w:rsidRDefault="00E8374A" w:rsidP="009C4305">
      <w:pPr>
        <w:pStyle w:val="texto0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Infraestructuras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subterránea,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ríos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lagunas,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reservorios,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derivaciones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regables,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consistir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tuberías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presión;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líneas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distribución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ramales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energía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eléctrica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longitud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metros;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profundos,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derivación;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protección,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señaladas.</w:t>
      </w:r>
    </w:p>
    <w:p w:rsidR="00E8374A" w:rsidRDefault="00E8374A" w:rsidP="009C4305">
      <w:pPr>
        <w:pStyle w:val="texto0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5.5.3.2.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descritas,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$48,368.00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(Cuarenta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trescientos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sesenta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pesos)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regada,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$604,600.00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(Seiscientos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seiscientos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00/100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M.N.).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tratarse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sociedades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mercantiles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propietarias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$2´418,400.00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millones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cuatrocientos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dieciocho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cuatrocientos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00/100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M.N).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específicas:</w:t>
      </w: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2321"/>
        <w:gridCol w:w="2968"/>
        <w:gridCol w:w="3423"/>
      </w:tblGrid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color w:val="FF0000"/>
                <w:szCs w:val="22"/>
              </w:rPr>
            </w:pPr>
            <w:r w:rsidRPr="001D5BEF">
              <w:rPr>
                <w:szCs w:val="22"/>
              </w:rPr>
              <w:t>COMPONENTE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TIPO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MONTOS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MÁXIMOS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FEDERAL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Obra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Cabeza,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conducción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distribución.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Construcción,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suministro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instalación.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Obra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Cabeza,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conducción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distribución.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Hasta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50%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monto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total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proyecto.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máximo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$24,184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Hectárea.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Medidores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volumétricos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Adquisición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instalación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medidores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volumétricos,</w:t>
            </w:r>
          </w:p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Será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responsabilidad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productor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mantenimiento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conservación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medidor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volumétrico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instalado.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Para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adquisición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50%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sin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exceder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máximo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$15,000.00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medidor.</w:t>
            </w:r>
          </w:p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instalación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medidor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50%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costo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total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trabajos.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1B3236">
            <w:pPr>
              <w:pStyle w:val="texto0"/>
              <w:spacing w:before="2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Adicionalmente,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Comisión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asumirá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costo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total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visitas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inspección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previa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final.</w:t>
            </w:r>
          </w:p>
        </w:tc>
      </w:tr>
    </w:tbl>
    <w:p w:rsidR="00E8374A" w:rsidRPr="001D5BEF" w:rsidRDefault="00E8374A" w:rsidP="002C024E">
      <w:pPr>
        <w:pStyle w:val="texto0"/>
        <w:spacing w:after="80" w:line="200" w:lineRule="exact"/>
        <w:rPr>
          <w:b/>
          <w:szCs w:val="22"/>
        </w:rPr>
      </w:pPr>
      <w:r w:rsidRPr="001D5BEF">
        <w:rPr>
          <w:szCs w:val="22"/>
        </w:rPr>
        <w:t>5.6.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5.6.1.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Rehabilitar,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caminos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estructuras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adecuarla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óptimas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5.6.2.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5.6.2.1.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Podrán</w:t>
      </w:r>
      <w:r w:rsidR="009C4305">
        <w:t xml:space="preserve"> </w:t>
      </w:r>
      <w:r w:rsidRPr="001D5BEF">
        <w:t>participar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presenten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oficinas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Organismo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cuenca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Dirección</w:t>
      </w:r>
      <w:r w:rsidR="009C4305">
        <w:t xml:space="preserve"> </w:t>
      </w:r>
      <w:r w:rsidRPr="001D5BEF">
        <w:t>Local</w:t>
      </w:r>
      <w:r w:rsidR="009C4305">
        <w:t xml:space="preserve"> </w:t>
      </w:r>
      <w:r w:rsidRPr="001D5BEF">
        <w:t>correspondiente: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Solicitud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escrito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beneficiarios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inscribirse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esta</w:t>
      </w:r>
      <w:r w:rsidR="009C4305">
        <w:t xml:space="preserve"> </w:t>
      </w:r>
      <w:r w:rsidRPr="001D5BEF">
        <w:t>componente.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Proyecto</w:t>
      </w:r>
      <w:r w:rsidR="009C4305">
        <w:t xml:space="preserve"> </w:t>
      </w:r>
      <w:r w:rsidRPr="001D5BEF">
        <w:t>ejecutivo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modernización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drenes,</w:t>
      </w:r>
      <w:r w:rsidR="009C4305">
        <w:t xml:space="preserve"> </w:t>
      </w:r>
      <w:r w:rsidRPr="001D5BEF">
        <w:t>caminos,</w:t>
      </w:r>
      <w:r w:rsidR="009C4305">
        <w:t xml:space="preserve"> </w:t>
      </w:r>
      <w:r w:rsidRPr="001D5BEF">
        <w:t>bordos,</w:t>
      </w:r>
      <w:r w:rsidR="009C4305">
        <w:t xml:space="preserve"> </w:t>
      </w:r>
      <w:r w:rsidRPr="001D5BEF">
        <w:t>bordos-caminos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sus</w:t>
      </w:r>
      <w:r w:rsidR="009C4305">
        <w:t xml:space="preserve"> </w:t>
      </w:r>
      <w:r w:rsidRPr="001D5BEF">
        <w:t>respectivas</w:t>
      </w:r>
      <w:r w:rsidR="009C4305">
        <w:t xml:space="preserve"> </w:t>
      </w:r>
      <w:r w:rsidRPr="001D5BEF">
        <w:t>estructuras,</w:t>
      </w:r>
      <w:r w:rsidR="009C4305">
        <w:t xml:space="preserve"> </w:t>
      </w:r>
      <w:r w:rsidRPr="001D5BEF">
        <w:t>aprobado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ejecución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Gerencia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Protección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Ríos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Distritos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Temporal.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Carta</w:t>
      </w:r>
      <w:r w:rsidR="009C4305">
        <w:t xml:space="preserve"> </w:t>
      </w:r>
      <w:r w:rsidRPr="001D5BEF">
        <w:t>compromiso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aportación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realización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solicitadas.</w:t>
      </w:r>
      <w:r w:rsidR="009C4305">
        <w:t xml:space="preserve"> </w:t>
      </w:r>
      <w:r w:rsidRPr="001D5BEF">
        <w:t>Ésta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ser</w:t>
      </w:r>
      <w:r w:rsidR="009C4305">
        <w:t xml:space="preserve"> </w:t>
      </w:r>
      <w:r w:rsidRPr="001D5BEF">
        <w:t>acompañada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comprobantes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otras</w:t>
      </w:r>
      <w:r w:rsidR="009C4305">
        <w:t xml:space="preserve"> </w:t>
      </w:r>
      <w:r w:rsidRPr="001D5BEF">
        <w:t>instancias</w:t>
      </w:r>
      <w:r w:rsidR="009C4305">
        <w:t xml:space="preserve"> </w:t>
      </w:r>
      <w:r w:rsidRPr="001D5BEF">
        <w:t>gubernamentales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privadas</w:t>
      </w:r>
      <w:r w:rsidR="009C4305">
        <w:t xml:space="preserve"> </w:t>
      </w:r>
      <w:r w:rsidRPr="001D5BEF">
        <w:t>que</w:t>
      </w:r>
      <w:r w:rsidR="009C4305">
        <w:t xml:space="preserve"> </w:t>
      </w:r>
      <w:r w:rsidRPr="001D5BEF">
        <w:t>se</w:t>
      </w:r>
      <w:r w:rsidR="009C4305">
        <w:t xml:space="preserve"> </w:t>
      </w:r>
      <w:r w:rsidRPr="001D5BEF">
        <w:t>comprometan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apoyar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usuarios</w:t>
      </w:r>
      <w:r w:rsidR="009C4305">
        <w:t xml:space="preserve"> </w:t>
      </w:r>
      <w:r w:rsidRPr="001D5BEF">
        <w:t>total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parcialmente,</w:t>
      </w:r>
      <w:r w:rsidR="009C4305">
        <w:t xml:space="preserve"> </w:t>
      </w:r>
      <w:r w:rsidRPr="001D5BEF">
        <w:t>entre</w:t>
      </w:r>
      <w:r w:rsidR="009C4305">
        <w:t xml:space="preserve"> </w:t>
      </w:r>
      <w:r w:rsidRPr="001D5BEF">
        <w:t>ellas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instituciones</w:t>
      </w:r>
      <w:r w:rsidR="009C4305">
        <w:t xml:space="preserve"> </w:t>
      </w:r>
      <w:r w:rsidRPr="001D5BEF">
        <w:t>bancarias.</w:t>
      </w:r>
    </w:p>
    <w:p w:rsidR="00E8374A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5.6.2.2.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  <w:r w:rsidR="009C4305">
        <w:rPr>
          <w:szCs w:val="22"/>
        </w:rPr>
        <w:t xml:space="preserve"> </w:t>
      </w:r>
    </w:p>
    <w:tbl>
      <w:tblPr>
        <w:tblW w:w="0" w:type="auto"/>
        <w:tblInd w:w="1978" w:type="dxa"/>
        <w:tblLayout w:type="fixed"/>
        <w:tblLook w:val="0000"/>
      </w:tblPr>
      <w:tblGrid>
        <w:gridCol w:w="3659"/>
        <w:gridCol w:w="1842"/>
      </w:tblGrid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249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Concepto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Puntos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396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Tipo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50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70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Grado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marginación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conforme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CONAPO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localidad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donde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ubica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proyecto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modernización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30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Número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beneficiarios.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80" w:line="200" w:lineRule="exact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20</w:t>
            </w:r>
          </w:p>
        </w:tc>
      </w:tr>
    </w:tbl>
    <w:p w:rsidR="00E8374A" w:rsidRDefault="00E8374A" w:rsidP="002C024E">
      <w:pPr>
        <w:pStyle w:val="texto0"/>
        <w:spacing w:after="80" w:line="200" w:lineRule="exact"/>
        <w:rPr>
          <w:szCs w:val="22"/>
        </w:rPr>
      </w:pP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5.6.3.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5.6.3.1.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subsecuentes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maquinaria),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80" w:line="200" w:lineRule="exact"/>
        <w:rPr>
          <w:b/>
          <w:szCs w:val="22"/>
        </w:rPr>
      </w:pP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Rehabilitar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modernizar</w:t>
      </w:r>
      <w:r w:rsidR="009C4305">
        <w:t xml:space="preserve"> </w:t>
      </w:r>
      <w:r w:rsidRPr="001D5BEF">
        <w:t>obras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(drenes,</w:t>
      </w:r>
      <w:r w:rsidR="009C4305">
        <w:t xml:space="preserve"> </w:t>
      </w:r>
      <w:r w:rsidRPr="001D5BEF">
        <w:t>caminos,</w:t>
      </w:r>
      <w:r w:rsidR="009C4305">
        <w:t xml:space="preserve"> </w:t>
      </w:r>
      <w:r w:rsidRPr="001D5BEF">
        <w:t>bordos,</w:t>
      </w:r>
      <w:r w:rsidR="009C4305">
        <w:t xml:space="preserve"> </w:t>
      </w:r>
      <w:r w:rsidRPr="001D5BEF">
        <w:t>bordos-caminos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sus</w:t>
      </w:r>
      <w:r w:rsidR="009C4305">
        <w:t xml:space="preserve"> </w:t>
      </w:r>
      <w:r w:rsidRPr="001D5BEF">
        <w:t>respectivas</w:t>
      </w:r>
      <w:r w:rsidR="009C4305">
        <w:t xml:space="preserve"> </w:t>
      </w:r>
      <w:r w:rsidRPr="001D5BEF">
        <w:t>estructuras).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Rehabilitar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modernizar</w:t>
      </w:r>
      <w:r w:rsidR="009C4305">
        <w:t xml:space="preserve"> </w:t>
      </w:r>
      <w:r w:rsidRPr="001D5BEF">
        <w:t>estructuras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medición,</w:t>
      </w:r>
      <w:r w:rsidR="009C4305">
        <w:t xml:space="preserve"> </w:t>
      </w:r>
      <w:r w:rsidRPr="001D5BEF">
        <w:t>control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manejo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agua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automatización.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Tecnificación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través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drenaje</w:t>
      </w:r>
      <w:r w:rsidR="009C4305">
        <w:t xml:space="preserve"> </w:t>
      </w:r>
      <w:r w:rsidRPr="001D5BEF">
        <w:t>parcelario</w:t>
      </w:r>
      <w:r w:rsidR="009C4305">
        <w:t xml:space="preserve"> </w:t>
      </w:r>
      <w:r w:rsidRPr="001D5BEF">
        <w:t>superficial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subterráneo.</w:t>
      </w:r>
    </w:p>
    <w:p w:rsidR="00E8374A" w:rsidRPr="001D5BEF" w:rsidRDefault="00E8374A" w:rsidP="002C024E">
      <w:pPr>
        <w:pStyle w:val="texto0"/>
        <w:spacing w:after="80" w:line="200" w:lineRule="exact"/>
        <w:rPr>
          <w:b/>
          <w:szCs w:val="22"/>
        </w:rPr>
      </w:pP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Adquisición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drenes,</w:t>
      </w:r>
      <w:r w:rsidR="009C4305">
        <w:t xml:space="preserve"> </w:t>
      </w:r>
      <w:r w:rsidRPr="001D5BEF">
        <w:t>caminos,</w:t>
      </w:r>
      <w:r w:rsidR="009C4305">
        <w:t xml:space="preserve"> </w:t>
      </w:r>
      <w:r w:rsidRPr="001D5BEF">
        <w:t>bordos,</w:t>
      </w:r>
      <w:r w:rsidR="009C4305">
        <w:t xml:space="preserve"> </w:t>
      </w:r>
      <w:r w:rsidRPr="001D5BEF">
        <w:t>bordos-camino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sus</w:t>
      </w:r>
      <w:r w:rsidR="009C4305">
        <w:t xml:space="preserve"> </w:t>
      </w:r>
      <w:r w:rsidRPr="001D5BEF">
        <w:t>respectivas</w:t>
      </w:r>
      <w:r w:rsidR="009C4305">
        <w:t xml:space="preserve"> </w:t>
      </w:r>
      <w:r w:rsidRPr="001D5BEF">
        <w:t>estructuras.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Adquisición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medición,</w:t>
      </w:r>
      <w:r w:rsidR="009C4305">
        <w:t xml:space="preserve"> </w:t>
      </w:r>
      <w:r w:rsidRPr="001D5BEF">
        <w:t>control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manejo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agua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automatización.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Adquisición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medición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calidad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agua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fertilidad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suelos.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Rehabilitación</w:t>
      </w:r>
      <w:r w:rsidR="009C4305">
        <w:t xml:space="preserve"> </w:t>
      </w:r>
      <w:r w:rsidRPr="001D5BEF">
        <w:t>integral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transferido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ACU.</w:t>
      </w:r>
    </w:p>
    <w:p w:rsidR="00E8374A" w:rsidRPr="001D5BEF" w:rsidRDefault="00E8374A" w:rsidP="002C024E">
      <w:pPr>
        <w:pStyle w:val="texto0"/>
        <w:spacing w:after="80" w:line="200" w:lineRule="exact"/>
        <w:rPr>
          <w:b/>
          <w:szCs w:val="22"/>
        </w:rPr>
      </w:pPr>
      <w:r w:rsidRPr="001D5BEF">
        <w:rPr>
          <w:szCs w:val="22"/>
        </w:rPr>
        <w:t>Asesoría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Especializada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Prácticas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suelo,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evitar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disminuir</w:t>
      </w:r>
      <w:r w:rsidR="009C4305">
        <w:t xml:space="preserve"> </w:t>
      </w:r>
      <w:r w:rsidRPr="001D5BEF">
        <w:t>su</w:t>
      </w:r>
      <w:r w:rsidR="009C4305">
        <w:t xml:space="preserve"> </w:t>
      </w:r>
      <w:r w:rsidRPr="001D5BEF">
        <w:t>degradación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efecto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erosión</w:t>
      </w:r>
      <w:r w:rsidR="009C4305">
        <w:t xml:space="preserve"> </w:t>
      </w:r>
      <w:r w:rsidRPr="001D5BEF">
        <w:t>hídrica,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fertilidad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productividad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suelos.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>
        <w:tab/>
        <w:t>Prá</w:t>
      </w:r>
      <w:r w:rsidRPr="001D5BEF">
        <w:t>cticas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manejo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agua,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mantener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humedad</w:t>
      </w:r>
      <w:r w:rsidR="009C4305">
        <w:t xml:space="preserve"> </w:t>
      </w:r>
      <w:r w:rsidRPr="001D5BEF">
        <w:t>adecuada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suelos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desarrollo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cultivos.</w:t>
      </w:r>
    </w:p>
    <w:p w:rsidR="00E8374A" w:rsidRPr="001D5BEF" w:rsidRDefault="00E8374A" w:rsidP="002C024E">
      <w:pPr>
        <w:pStyle w:val="ROMANOS"/>
        <w:spacing w:after="80" w:line="200" w:lineRule="exact"/>
      </w:pPr>
      <w:r>
        <w:t>●</w:t>
      </w:r>
      <w:r w:rsidRPr="001D5BEF">
        <w:tab/>
        <w:t>Apoyo</w:t>
      </w:r>
      <w:r w:rsidR="009C4305">
        <w:t xml:space="preserve"> </w:t>
      </w:r>
      <w:r w:rsidRPr="001D5BEF">
        <w:t>técnico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administración,</w:t>
      </w:r>
      <w:r w:rsidR="009C4305">
        <w:t xml:space="preserve"> </w:t>
      </w:r>
      <w:r w:rsidRPr="001D5BEF">
        <w:t>operación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hidroagrícola,</w:t>
      </w:r>
      <w:r w:rsidR="009C4305">
        <w:t xml:space="preserve"> </w:t>
      </w:r>
      <w:r w:rsidRPr="001D5BEF">
        <w:t>así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cargo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ACU.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Apoyo</w:t>
      </w:r>
      <w:r w:rsidR="009C4305">
        <w:t xml:space="preserve"> </w:t>
      </w:r>
      <w:r w:rsidRPr="001D5BEF">
        <w:t>técnico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gestión,</w:t>
      </w:r>
      <w:r w:rsidR="009C4305">
        <w:t xml:space="preserve"> </w:t>
      </w:r>
      <w:r w:rsidRPr="001D5BEF">
        <w:t>diseño</w:t>
      </w:r>
      <w:r w:rsidR="009C4305">
        <w:t xml:space="preserve"> </w:t>
      </w:r>
      <w:r w:rsidRPr="001D5BEF">
        <w:t>e</w:t>
      </w:r>
      <w:r w:rsidR="009C4305">
        <w:t xml:space="preserve"> </w:t>
      </w:r>
      <w:r w:rsidRPr="001D5BEF">
        <w:t>implementación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proyectos</w:t>
      </w:r>
      <w:r w:rsidR="009C4305">
        <w:t xml:space="preserve"> </w:t>
      </w:r>
      <w:r w:rsidRPr="001D5BEF">
        <w:t>productivos.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Elaboración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Planes</w:t>
      </w:r>
      <w:r w:rsidR="009C4305">
        <w:t xml:space="preserve"> </w:t>
      </w:r>
      <w:r w:rsidRPr="001D5BEF">
        <w:t>Directores,</w:t>
      </w:r>
      <w:r w:rsidR="009C4305">
        <w:t xml:space="preserve"> </w:t>
      </w:r>
      <w:r w:rsidRPr="001D5BEF">
        <w:t>base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planeación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programación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inversiones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fortalecimiento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ACU.</w:t>
      </w:r>
    </w:p>
    <w:p w:rsidR="00E8374A" w:rsidRDefault="00E8374A" w:rsidP="002C024E">
      <w:pPr>
        <w:pStyle w:val="texto0"/>
        <w:spacing w:after="80" w:line="208" w:lineRule="exact"/>
        <w:rPr>
          <w:b/>
          <w:szCs w:val="22"/>
        </w:rPr>
      </w:pPr>
      <w:r w:rsidRPr="001D5BEF">
        <w:rPr>
          <w:szCs w:val="22"/>
        </w:rPr>
        <w:t>Estudios,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</w:p>
    <w:p w:rsidR="00E8374A" w:rsidRDefault="00E8374A" w:rsidP="002C024E">
      <w:pPr>
        <w:pStyle w:val="ROMANOS"/>
        <w:spacing w:after="80" w:line="208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</w:r>
      <w:r w:rsidRPr="00B364FF">
        <w:t>Elaborar</w:t>
      </w:r>
      <w:r w:rsidR="009C4305">
        <w:t xml:space="preserve"> </w:t>
      </w:r>
      <w:r w:rsidRPr="00B364FF">
        <w:t>estudios</w:t>
      </w:r>
      <w:r w:rsidR="009C4305">
        <w:t xml:space="preserve"> </w:t>
      </w:r>
      <w:r w:rsidRPr="00B364FF">
        <w:t>y</w:t>
      </w:r>
      <w:r w:rsidR="009C4305">
        <w:t xml:space="preserve"> </w:t>
      </w:r>
      <w:r w:rsidRPr="00B364FF">
        <w:t>proyectos</w:t>
      </w:r>
      <w:r w:rsidR="009C4305">
        <w:t xml:space="preserve"> </w:t>
      </w:r>
      <w:r w:rsidRPr="00B364FF">
        <w:t>ejecutivos</w:t>
      </w:r>
      <w:r w:rsidR="009C4305">
        <w:t xml:space="preserve"> </w:t>
      </w:r>
      <w:r w:rsidRPr="00B364FF">
        <w:t>de</w:t>
      </w:r>
      <w:r w:rsidR="009C4305">
        <w:t xml:space="preserve"> </w:t>
      </w:r>
      <w:r w:rsidRPr="00B364FF">
        <w:t>las</w:t>
      </w:r>
      <w:r w:rsidR="009C4305">
        <w:t xml:space="preserve"> </w:t>
      </w:r>
      <w:r w:rsidRPr="00B364FF">
        <w:t>obras</w:t>
      </w:r>
      <w:r w:rsidR="009C4305">
        <w:t xml:space="preserve"> </w:t>
      </w:r>
      <w:r w:rsidRPr="00B364FF">
        <w:t>de</w:t>
      </w:r>
      <w:r w:rsidR="009C4305">
        <w:t xml:space="preserve"> </w:t>
      </w:r>
      <w:r w:rsidRPr="00B364FF">
        <w:t>rehabilitación,</w:t>
      </w:r>
      <w:r w:rsidR="009C4305">
        <w:t xml:space="preserve"> </w:t>
      </w:r>
      <w:r w:rsidRPr="00B364FF">
        <w:t>tecnificación,</w:t>
      </w:r>
      <w:r w:rsidR="009C4305">
        <w:t xml:space="preserve"> </w:t>
      </w:r>
      <w:r w:rsidRPr="00B364FF">
        <w:t>equipamiento</w:t>
      </w:r>
      <w:r w:rsidR="009C4305">
        <w:t xml:space="preserve"> </w:t>
      </w:r>
      <w:r w:rsidRPr="00B364FF">
        <w:t>y</w:t>
      </w:r>
      <w:r w:rsidR="009C4305">
        <w:t xml:space="preserve"> </w:t>
      </w:r>
      <w:r w:rsidRPr="00B364FF">
        <w:t>modernización</w:t>
      </w:r>
      <w:r w:rsidRPr="001D5BEF">
        <w:rPr>
          <w:szCs w:val="22"/>
        </w:rPr>
        <w:t>.</w:t>
      </w:r>
    </w:p>
    <w:p w:rsidR="00E8374A" w:rsidRDefault="00E8374A" w:rsidP="002C024E">
      <w:pPr>
        <w:pStyle w:val="texto0"/>
        <w:spacing w:after="80" w:line="208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Supervisar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5.6.3.2.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Mínimos:</w:t>
      </w:r>
    </w:p>
    <w:p w:rsidR="00E8374A" w:rsidRPr="001D5BEF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acciones.</w:t>
      </w:r>
    </w:p>
    <w:p w:rsidR="00E8374A" w:rsidRPr="001D5BEF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sigue: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50%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rehabilitación,</w:t>
      </w:r>
      <w:r w:rsidR="009C4305">
        <w:t xml:space="preserve"> </w:t>
      </w:r>
      <w:r w:rsidRPr="001D5BEF">
        <w:t>tecnificación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obras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SRL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ACU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50%</w:t>
      </w:r>
      <w:r w:rsidR="009C4305">
        <w:t xml:space="preserve"> </w:t>
      </w:r>
      <w:r w:rsidRPr="001D5BEF">
        <w:t>restante.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50%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costo</w:t>
      </w:r>
      <w:r w:rsidR="009C4305">
        <w:t xml:space="preserve"> </w:t>
      </w:r>
      <w:r w:rsidRPr="001D5BEF">
        <w:t>total,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adquisición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</w:t>
      </w:r>
      <w:r w:rsidR="009C4305">
        <w:t xml:space="preserve"> </w:t>
      </w:r>
      <w:r w:rsidRPr="001D5BEF">
        <w:t>sin</w:t>
      </w:r>
      <w:r w:rsidR="009C4305">
        <w:t xml:space="preserve"> </w:t>
      </w:r>
      <w:r w:rsidRPr="001D5BEF">
        <w:t>exceder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máximo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$2’600,000.00</w:t>
      </w:r>
      <w:r w:rsidR="009C4305">
        <w:t xml:space="preserve"> </w:t>
      </w:r>
      <w:r w:rsidRPr="001D5BEF">
        <w:t>hasta</w:t>
      </w:r>
      <w:r w:rsidR="009C4305">
        <w:t xml:space="preserve"> </w:t>
      </w:r>
      <w:r w:rsidRPr="001D5BEF">
        <w:t>completar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“parque</w:t>
      </w:r>
      <w:r w:rsidR="009C4305">
        <w:t xml:space="preserve"> </w:t>
      </w:r>
      <w:r w:rsidRPr="001D5BEF">
        <w:t>óptimo”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conservación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50%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costo</w:t>
      </w:r>
      <w:r w:rsidR="009C4305">
        <w:t xml:space="preserve"> </w:t>
      </w:r>
      <w:r w:rsidRPr="001D5BEF">
        <w:t>total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rehabilitación</w:t>
      </w:r>
      <w:r w:rsidR="009C4305">
        <w:t xml:space="preserve"> </w:t>
      </w:r>
      <w:r w:rsidRPr="001D5BEF">
        <w:t>integral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maquinaria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equipo.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100%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Asesoría</w:t>
      </w:r>
      <w:r w:rsidR="009C4305">
        <w:t xml:space="preserve"> </w:t>
      </w:r>
      <w:r w:rsidRPr="001D5BEF">
        <w:t>Técnica</w:t>
      </w:r>
      <w:r w:rsidR="009C4305">
        <w:t xml:space="preserve"> </w:t>
      </w:r>
      <w:r w:rsidRPr="001D5BEF">
        <w:t>Especializada.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100%</w:t>
      </w:r>
      <w:r w:rsidR="009C4305">
        <w:t xml:space="preserve"> </w:t>
      </w:r>
      <w:r w:rsidRPr="001D5BEF">
        <w:t>Elaboración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Planes</w:t>
      </w:r>
      <w:r w:rsidR="009C4305">
        <w:t xml:space="preserve"> </w:t>
      </w:r>
      <w:r w:rsidRPr="001D5BEF">
        <w:t>Directores,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única</w:t>
      </w:r>
      <w:r w:rsidR="009C4305">
        <w:t xml:space="preserve"> </w:t>
      </w:r>
      <w:r w:rsidRPr="001D5BEF">
        <w:t>vez.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100%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proyectos</w:t>
      </w:r>
      <w:r w:rsidR="009C4305">
        <w:t xml:space="preserve"> </w:t>
      </w:r>
      <w:r w:rsidRPr="001D5BEF">
        <w:t>ejecutivos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estudios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rehabilitación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distritos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temporal</w:t>
      </w:r>
      <w:r w:rsidR="009C4305">
        <w:t xml:space="preserve"> </w:t>
      </w:r>
      <w:r w:rsidRPr="001D5BEF">
        <w:t>tecnificado,</w:t>
      </w:r>
      <w:r w:rsidR="009C4305">
        <w:t xml:space="preserve"> </w:t>
      </w:r>
      <w:r w:rsidRPr="001D5BEF">
        <w:t>sin</w:t>
      </w:r>
      <w:r w:rsidR="009C4305">
        <w:t xml:space="preserve"> </w:t>
      </w:r>
      <w:r w:rsidRPr="001D5BEF">
        <w:t>exceder</w:t>
      </w:r>
      <w:r w:rsidR="009C4305">
        <w:t xml:space="preserve"> </w:t>
      </w:r>
      <w:r w:rsidRPr="001D5BEF">
        <w:t>un</w:t>
      </w:r>
      <w:r w:rsidR="009C4305">
        <w:t xml:space="preserve"> </w:t>
      </w:r>
      <w:r w:rsidRPr="001D5BEF">
        <w:t>máximo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3.5%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asignación</w:t>
      </w:r>
      <w:r w:rsidR="009C4305">
        <w:t xml:space="preserve"> </w:t>
      </w:r>
      <w:r w:rsidRPr="001D5BEF">
        <w:t>autorizada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componente.</w:t>
      </w:r>
    </w:p>
    <w:p w:rsidR="00E8374A" w:rsidRPr="001D5BEF" w:rsidRDefault="00E8374A" w:rsidP="002C024E">
      <w:pPr>
        <w:pStyle w:val="ROMANOS"/>
        <w:spacing w:after="80" w:line="208" w:lineRule="exact"/>
      </w:pPr>
      <w:r>
        <w:t>●</w:t>
      </w:r>
      <w:r w:rsidRPr="001D5BEF">
        <w:tab/>
        <w:t>Hasta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5%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monto</w:t>
      </w:r>
      <w:r w:rsidR="009C4305">
        <w:t xml:space="preserve"> </w:t>
      </w:r>
      <w:r w:rsidRPr="001D5BEF">
        <w:t>total</w:t>
      </w:r>
      <w:r w:rsidR="009C4305">
        <w:t xml:space="preserve"> </w:t>
      </w:r>
      <w:r w:rsidRPr="001D5BEF">
        <w:t>autorizado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entidad</w:t>
      </w:r>
      <w:r w:rsidR="009C4305">
        <w:t xml:space="preserve"> </w:t>
      </w:r>
      <w:r w:rsidRPr="001D5BEF">
        <w:t>federativa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obras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rehabilitación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modernización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distritos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temporal</w:t>
      </w:r>
      <w:r w:rsidR="009C4305">
        <w:t xml:space="preserve"> </w:t>
      </w:r>
      <w:r w:rsidRPr="001D5BEF">
        <w:t>tecnificado,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supervisión.</w:t>
      </w:r>
    </w:p>
    <w:p w:rsidR="00E8374A" w:rsidRPr="001D5BEF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beneficiarios.</w:t>
      </w:r>
    </w:p>
    <w:p w:rsidR="00E8374A" w:rsidRPr="001D5BEF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marginación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CONAPO,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Cruzada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Hambre.</w:t>
      </w:r>
    </w:p>
    <w:p w:rsidR="00E8374A" w:rsidRPr="00E51AA2" w:rsidRDefault="00E8374A" w:rsidP="002C024E">
      <w:pPr>
        <w:pStyle w:val="texto0"/>
        <w:spacing w:after="80" w:line="208" w:lineRule="exact"/>
        <w:rPr>
          <w:szCs w:val="22"/>
          <w:highlight w:val="yellow"/>
        </w:rPr>
      </w:pPr>
      <w:r w:rsidRPr="00E51AA2">
        <w:rPr>
          <w:szCs w:val="22"/>
          <w:highlight w:val="yellow"/>
        </w:rPr>
        <w:t>C.</w:t>
      </w:r>
      <w:r w:rsidR="009C4305" w:rsidRPr="00E51AA2">
        <w:rPr>
          <w:b/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Subprograma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Rehabilitación,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Modernización,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Tecnificación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y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Equipamiento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Unidades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Riego.</w:t>
      </w:r>
    </w:p>
    <w:p w:rsidR="00E8374A" w:rsidRPr="00E51AA2" w:rsidRDefault="00E8374A" w:rsidP="002C024E">
      <w:pPr>
        <w:pStyle w:val="texto0"/>
        <w:spacing w:after="80" w:line="208" w:lineRule="exact"/>
        <w:rPr>
          <w:szCs w:val="22"/>
          <w:highlight w:val="yellow"/>
        </w:rPr>
      </w:pPr>
      <w:r w:rsidRPr="00E51AA2">
        <w:rPr>
          <w:szCs w:val="22"/>
          <w:highlight w:val="yellow"/>
        </w:rPr>
        <w:t>5.7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Componente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Rehabilitación,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Modernización,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Tecnificación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y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Equipamiento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Unidades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Riego.</w:t>
      </w:r>
    </w:p>
    <w:p w:rsidR="00E8374A" w:rsidRDefault="00E8374A" w:rsidP="002C024E">
      <w:pPr>
        <w:pStyle w:val="texto0"/>
        <w:spacing w:after="80" w:line="208" w:lineRule="exact"/>
        <w:rPr>
          <w:szCs w:val="22"/>
        </w:rPr>
      </w:pPr>
      <w:r w:rsidRPr="00E51AA2">
        <w:rPr>
          <w:szCs w:val="22"/>
          <w:highlight w:val="yellow"/>
        </w:rPr>
        <w:t>5.7.1.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Objetivo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Específico:</w:t>
      </w:r>
    </w:p>
    <w:p w:rsidR="00E8374A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2C024E">
      <w:pPr>
        <w:pStyle w:val="texto0"/>
        <w:spacing w:after="80" w:line="208" w:lineRule="exact"/>
        <w:rPr>
          <w:szCs w:val="22"/>
        </w:rPr>
      </w:pPr>
      <w:r w:rsidRPr="001D5BEF">
        <w:rPr>
          <w:szCs w:val="22"/>
        </w:rPr>
        <w:t>5.7.2.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</w:p>
    <w:p w:rsidR="00E8374A" w:rsidRPr="001D5BEF" w:rsidRDefault="00E8374A" w:rsidP="00A16D71">
      <w:pPr>
        <w:pStyle w:val="texto0"/>
        <w:shd w:val="clear" w:color="auto" w:fill="FFFF00"/>
        <w:spacing w:after="80" w:line="208" w:lineRule="exact"/>
        <w:rPr>
          <w:szCs w:val="22"/>
        </w:rPr>
      </w:pPr>
      <w:r w:rsidRPr="001D5BEF">
        <w:rPr>
          <w:szCs w:val="22"/>
        </w:rPr>
        <w:t>5.7.2.1.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específicos.</w:t>
      </w:r>
    </w:p>
    <w:p w:rsidR="00E8374A" w:rsidRPr="001D5BEF" w:rsidRDefault="00E8374A" w:rsidP="00A16D71">
      <w:pPr>
        <w:pStyle w:val="texto0"/>
        <w:shd w:val="clear" w:color="auto" w:fill="FFFF00"/>
        <w:spacing w:after="80" w:line="208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Pr="00B364FF" w:rsidRDefault="00E8374A" w:rsidP="00A16D71">
      <w:pPr>
        <w:pStyle w:val="texto0"/>
        <w:shd w:val="clear" w:color="auto" w:fill="FFFF00"/>
        <w:spacing w:after="80" w:line="208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alguno.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detalla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opcionalmente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electrónica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página</w:t>
      </w:r>
      <w:r w:rsidR="009C4305">
        <w:rPr>
          <w:szCs w:val="22"/>
        </w:rPr>
        <w:t xml:space="preserve"> </w:t>
      </w:r>
      <w:r w:rsidRPr="00B364FF">
        <w:rPr>
          <w:szCs w:val="22"/>
          <w:u w:val="single"/>
        </w:rPr>
        <w:t>http://www.gob.mx/conagua</w:t>
      </w:r>
    </w:p>
    <w:p w:rsidR="00E8374A" w:rsidRPr="001D5BEF" w:rsidRDefault="00E8374A" w:rsidP="00A16D71">
      <w:pPr>
        <w:pStyle w:val="texto0"/>
        <w:shd w:val="clear" w:color="auto" w:fill="FFFF00"/>
        <w:spacing w:after="80" w:line="208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Título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favorable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trámite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prórroga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ubicados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alumbramiento,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residuales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tercero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asignatario.</w:t>
      </w:r>
    </w:p>
    <w:p w:rsidR="00E8374A" w:rsidRPr="001D5BEF" w:rsidRDefault="00E8374A" w:rsidP="00A16D71">
      <w:pPr>
        <w:pStyle w:val="texto0"/>
        <w:shd w:val="clear" w:color="auto" w:fill="FFFF00"/>
        <w:spacing w:after="80" w:line="208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Copia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identificación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legal,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RFC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CURP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comprobante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domicilio.</w:t>
      </w:r>
    </w:p>
    <w:p w:rsidR="00E8374A" w:rsidRPr="001D5BEF" w:rsidRDefault="00E8374A" w:rsidP="00A16D71">
      <w:pPr>
        <w:pStyle w:val="texto0"/>
        <w:shd w:val="clear" w:color="auto" w:fill="FFFF00"/>
        <w:spacing w:after="80" w:line="208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Carta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declare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protesta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manual.</w:t>
      </w:r>
    </w:p>
    <w:p w:rsidR="00E8374A" w:rsidRPr="001D5BEF" w:rsidRDefault="00E8374A" w:rsidP="00A16D71">
      <w:pPr>
        <w:pStyle w:val="texto0"/>
        <w:shd w:val="clear" w:color="auto" w:fill="FFFF0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Carta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respalde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garantizar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manual.</w:t>
      </w:r>
    </w:p>
    <w:p w:rsidR="00E8374A" w:rsidRPr="001D5BEF" w:rsidRDefault="00E8374A" w:rsidP="00A16D71">
      <w:pPr>
        <w:pStyle w:val="texto0"/>
        <w:shd w:val="clear" w:color="auto" w:fill="FFFF0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prueba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(inspección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justifique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electromecánica.</w:t>
      </w:r>
    </w:p>
    <w:p w:rsidR="00E8374A" w:rsidRPr="001D5BEF" w:rsidRDefault="00E8374A" w:rsidP="00A16D71">
      <w:pPr>
        <w:pStyle w:val="texto0"/>
        <w:shd w:val="clear" w:color="auto" w:fill="FFFF0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líneas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eléctricas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subestaciones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eléctricas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resolutivo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factibilidad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CFE.</w:t>
      </w:r>
    </w:p>
    <w:p w:rsidR="00E8374A" w:rsidRPr="001D5BEF" w:rsidRDefault="00E8374A" w:rsidP="00A16D71">
      <w:pPr>
        <w:pStyle w:val="texto0"/>
        <w:shd w:val="clear" w:color="auto" w:fill="FFFF0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A16D71">
      <w:pPr>
        <w:pStyle w:val="texto0"/>
        <w:shd w:val="clear" w:color="auto" w:fill="FFFF0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Listado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común).</w:t>
      </w:r>
    </w:p>
    <w:p w:rsidR="00E8374A" w:rsidRPr="001D5BEF" w:rsidRDefault="00E8374A" w:rsidP="00A16D71">
      <w:pPr>
        <w:pStyle w:val="texto0"/>
        <w:shd w:val="clear" w:color="auto" w:fill="FFFF0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Ficha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2C024E">
      <w:pPr>
        <w:pStyle w:val="texto0"/>
        <w:spacing w:after="78" w:line="200" w:lineRule="exact"/>
        <w:rPr>
          <w:szCs w:val="22"/>
        </w:rPr>
      </w:pPr>
      <w:r w:rsidRPr="00BD6CB7">
        <w:rPr>
          <w:szCs w:val="22"/>
          <w:highlight w:val="yellow"/>
        </w:rPr>
        <w:t>No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serán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susceptibles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apoyo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terceras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personas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que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no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sean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titulares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del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título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concesión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del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volumen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otorgado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la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Unidad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Riego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exceptuando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cuando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se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le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informe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la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Comisión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la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muerte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del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Titular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la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Concesión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y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presentar,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manera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anexa,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el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nombramiento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albacea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debidamente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protocolizado,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siendo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la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solicitud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a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nombre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y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representación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del</w:t>
      </w:r>
      <w:r w:rsidR="009C4305" w:rsidRPr="00BD6CB7">
        <w:rPr>
          <w:szCs w:val="22"/>
          <w:highlight w:val="yellow"/>
        </w:rPr>
        <w:t xml:space="preserve"> </w:t>
      </w:r>
      <w:r w:rsidRPr="00BD6CB7">
        <w:rPr>
          <w:szCs w:val="22"/>
          <w:highlight w:val="yellow"/>
        </w:rPr>
        <w:t>Titular.</w:t>
      </w:r>
    </w:p>
    <w:p w:rsidR="00E8374A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5.7.2.2.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  <w:r w:rsidR="009C4305">
        <w:rPr>
          <w:szCs w:val="22"/>
        </w:rPr>
        <w:t xml:space="preserve"> </w:t>
      </w:r>
    </w:p>
    <w:tbl>
      <w:tblPr>
        <w:tblW w:w="8712" w:type="dxa"/>
        <w:jc w:val="center"/>
        <w:tblLayout w:type="fixed"/>
        <w:tblCellMar>
          <w:left w:w="72" w:type="dxa"/>
          <w:right w:w="72" w:type="dxa"/>
        </w:tblCellMar>
        <w:tblLook w:val="0000"/>
      </w:tblPr>
      <w:tblGrid>
        <w:gridCol w:w="7352"/>
        <w:gridCol w:w="1360"/>
      </w:tblGrid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CONCEPTO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PUNTOS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Grado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marginación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conforme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CONAPO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municipio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Cruzada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Nacional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contra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Hambre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donde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ubica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Unidad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Riego.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10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Tipo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60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Número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Usuarios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Hidroagrícolas.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30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Suma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74A" w:rsidRPr="001D5BEF" w:rsidRDefault="00E8374A" w:rsidP="002C024E">
            <w:pPr>
              <w:pStyle w:val="texto0"/>
              <w:spacing w:after="78" w:line="200" w:lineRule="exact"/>
              <w:ind w:firstLine="0"/>
              <w:jc w:val="center"/>
              <w:rPr>
                <w:szCs w:val="22"/>
              </w:rPr>
            </w:pPr>
            <w:r w:rsidRPr="001D5BEF">
              <w:rPr>
                <w:szCs w:val="22"/>
              </w:rPr>
              <w:t>100</w:t>
            </w:r>
          </w:p>
        </w:tc>
      </w:tr>
    </w:tbl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5.7.3.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Apoyos: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5.7.3.1.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subsecuentes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concluido,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supervisión.</w:t>
      </w:r>
    </w:p>
    <w:p w:rsidR="00E8374A" w:rsidRPr="001D5BEF" w:rsidRDefault="00E8374A" w:rsidP="005D3638">
      <w:pPr>
        <w:pStyle w:val="texto0"/>
        <w:shd w:val="clear" w:color="auto" w:fill="FFFF00"/>
        <w:spacing w:after="78" w:line="200" w:lineRule="exact"/>
        <w:rPr>
          <w:szCs w:val="22"/>
        </w:rPr>
      </w:pPr>
      <w:r w:rsidRPr="001D5BEF">
        <w:rPr>
          <w:szCs w:val="22"/>
        </w:rPr>
        <w:t>b)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5D3638">
      <w:pPr>
        <w:pStyle w:val="texto0"/>
        <w:shd w:val="clear" w:color="auto" w:fill="FFFF00"/>
        <w:spacing w:after="78" w:line="200" w:lineRule="exact"/>
        <w:rPr>
          <w:szCs w:val="22"/>
        </w:rPr>
      </w:pPr>
      <w:r w:rsidRPr="001D5BEF">
        <w:rPr>
          <w:szCs w:val="22"/>
        </w:rPr>
        <w:t>c)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d)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e)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f)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directores.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g)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asesoría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5.7.3.2.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Mínimos: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rebasar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restante,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78" w:line="200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sigue:</w:t>
      </w:r>
    </w:p>
    <w:p w:rsidR="00E8374A" w:rsidRPr="001D5BEF" w:rsidRDefault="00E8374A" w:rsidP="002C024E">
      <w:pPr>
        <w:pStyle w:val="texto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3.5%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global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contemplar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inspección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campo.</w:t>
      </w:r>
    </w:p>
    <w:p w:rsidR="00E8374A" w:rsidRPr="001D5BEF" w:rsidRDefault="00E8374A" w:rsidP="002C024E">
      <w:pPr>
        <w:pStyle w:val="texto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2C024E">
      <w:pPr>
        <w:pStyle w:val="texto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78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80" w:line="207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instalación.</w:t>
      </w:r>
    </w:p>
    <w:p w:rsidR="00E8374A" w:rsidRPr="001D5BEF" w:rsidRDefault="00E8374A" w:rsidP="002C024E">
      <w:pPr>
        <w:pStyle w:val="texto0"/>
        <w:spacing w:after="80" w:line="207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ramales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energía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eléctrica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aprovechamientos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subterráneos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longitud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m.</w:t>
      </w:r>
    </w:p>
    <w:p w:rsidR="00E8374A" w:rsidRDefault="00E8374A" w:rsidP="002C024E">
      <w:pPr>
        <w:pStyle w:val="texto0"/>
        <w:spacing w:after="80" w:line="207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$25,000.00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automatización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establecidos.</w:t>
      </w:r>
    </w:p>
    <w:p w:rsidR="009D7D38" w:rsidRPr="001D5BEF" w:rsidRDefault="009D7D38" w:rsidP="002C024E">
      <w:pPr>
        <w:pStyle w:val="texto0"/>
        <w:spacing w:after="80" w:line="207" w:lineRule="exact"/>
        <w:ind w:left="720" w:hanging="432"/>
        <w:rPr>
          <w:szCs w:val="22"/>
        </w:rPr>
      </w:pPr>
    </w:p>
    <w:p w:rsidR="00E8374A" w:rsidRPr="001D5BEF" w:rsidRDefault="00E8374A" w:rsidP="00DF0632">
      <w:pPr>
        <w:pStyle w:val="texto0"/>
        <w:shd w:val="clear" w:color="auto" w:fill="FFFF00"/>
        <w:spacing w:after="80" w:line="207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$4,000.00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tierras.</w:t>
      </w:r>
    </w:p>
    <w:p w:rsidR="00E8374A" w:rsidRDefault="00E8374A" w:rsidP="002C024E">
      <w:pPr>
        <w:pStyle w:val="texto0"/>
        <w:spacing w:after="80" w:line="207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sustitución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alternas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energía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bombeo,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$30,000.00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mitigar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cambio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climático.</w:t>
      </w:r>
    </w:p>
    <w:p w:rsidR="00E8374A" w:rsidRPr="001D5BEF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75%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ubiquen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marginación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CONAPO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Cruzada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Hambre.</w:t>
      </w:r>
    </w:p>
    <w:p w:rsidR="00E8374A" w:rsidRPr="001D5BEF" w:rsidRDefault="00E8374A" w:rsidP="002C024E">
      <w:pPr>
        <w:pStyle w:val="texto0"/>
        <w:spacing w:after="80" w:line="207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$2’577,500.00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casos:</w:t>
      </w:r>
    </w:p>
    <w:p w:rsidR="00E8374A" w:rsidRPr="001D5BEF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$350,000.00.</w:t>
      </w:r>
    </w:p>
    <w:p w:rsidR="00E8374A" w:rsidRPr="001D5BEF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b)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$650,000.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c)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$515,500.00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asesoría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fortalecimiento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DF0632">
      <w:pPr>
        <w:pStyle w:val="texto0"/>
        <w:shd w:val="clear" w:color="auto" w:fill="FFFF00"/>
        <w:spacing w:after="80" w:line="207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pozos,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terminación,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conducción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interparcelaria</w:t>
      </w:r>
      <w:proofErr w:type="spellEnd"/>
      <w:r w:rsidRPr="001D5BEF">
        <w:rPr>
          <w:szCs w:val="22"/>
        </w:rPr>
        <w:t>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parcela;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volumétricos,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asesoría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brindará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enseñanza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investigación,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experiencia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desempeño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rural.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confiables.</w:t>
      </w:r>
    </w:p>
    <w:p w:rsidR="00E8374A" w:rsidRPr="001D5BEF" w:rsidRDefault="00E8374A" w:rsidP="002C024E">
      <w:pPr>
        <w:pStyle w:val="texto0"/>
        <w:spacing w:after="80" w:line="207" w:lineRule="exact"/>
        <w:rPr>
          <w:szCs w:val="22"/>
        </w:rPr>
      </w:pPr>
      <w:r w:rsidRPr="00E51AA2">
        <w:rPr>
          <w:szCs w:val="22"/>
          <w:highlight w:val="yellow"/>
        </w:rPr>
        <w:t>En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el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Manual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Operación,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se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establecen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los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lineamientos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y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consideraciones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técnicas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generales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para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su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operación,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así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como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los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aspectos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relativos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a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los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procesos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de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contratación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y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mecánica</w:t>
      </w:r>
      <w:r w:rsidR="009C4305" w:rsidRPr="00E51AA2">
        <w:rPr>
          <w:szCs w:val="22"/>
          <w:highlight w:val="yellow"/>
        </w:rPr>
        <w:t xml:space="preserve"> </w:t>
      </w:r>
      <w:r w:rsidRPr="00E51AA2">
        <w:rPr>
          <w:szCs w:val="22"/>
          <w:highlight w:val="yellow"/>
        </w:rPr>
        <w:t>operativa.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D.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5.8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5.8.1.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Contrarrestar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circunstancias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afectar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riesgo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pérdidas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humanas,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alteren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limiten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reparación,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Asimismo,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equilibrar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oferta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abastecimiento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parcialmente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5.8.2.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5.8.2.1.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Específicos: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operación.</w:t>
      </w:r>
    </w:p>
    <w:p w:rsidR="00E8374A" w:rsidRDefault="00E8374A" w:rsidP="002C024E">
      <w:pPr>
        <w:pStyle w:val="texto0"/>
        <w:spacing w:after="80" w:line="207" w:lineRule="exact"/>
        <w:rPr>
          <w:szCs w:val="22"/>
        </w:rPr>
      </w:pPr>
      <w:r w:rsidRPr="001D5BEF">
        <w:rPr>
          <w:szCs w:val="22"/>
        </w:rPr>
        <w:t>Asimismo,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ámbito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5.8.2.2.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Dada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importancia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 w:rsidRPr="001D5BEF">
        <w:rPr>
          <w:szCs w:val="22"/>
        </w:rPr>
        <w:t>I.</w:t>
      </w:r>
      <w:r w:rsidRPr="001D5BEF">
        <w:rPr>
          <w:szCs w:val="22"/>
        </w:rPr>
        <w:tab/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reduzcan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riesgo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pérdidas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humanas,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mitiguen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daños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negativos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coadyuven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motivado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conflictos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inherentes;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 w:rsidRPr="001D5BEF">
        <w:rPr>
          <w:szCs w:val="22"/>
        </w:rPr>
        <w:t>II.</w:t>
      </w:r>
      <w:r w:rsidRPr="001D5BEF">
        <w:rPr>
          <w:szCs w:val="22"/>
        </w:rPr>
        <w:tab/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acelerar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federal.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 w:rsidRPr="001D5BEF">
        <w:rPr>
          <w:szCs w:val="22"/>
        </w:rPr>
        <w:t>III.</w:t>
      </w:r>
      <w:r w:rsidRPr="001D5BEF">
        <w:rPr>
          <w:szCs w:val="22"/>
        </w:rPr>
        <w:tab/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riego;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 w:rsidRPr="001D5BEF">
        <w:rPr>
          <w:szCs w:val="22"/>
        </w:rPr>
        <w:t>IV.</w:t>
      </w:r>
      <w:r w:rsidRPr="001D5BEF">
        <w:rPr>
          <w:szCs w:val="22"/>
        </w:rPr>
        <w:tab/>
        <w:t>Acuerdos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inherentes;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 w:rsidRPr="001D5BEF">
        <w:rPr>
          <w:szCs w:val="22"/>
        </w:rPr>
        <w:t>V.</w:t>
      </w:r>
      <w:r w:rsidRPr="001D5BEF">
        <w:rPr>
          <w:szCs w:val="22"/>
        </w:rPr>
        <w:tab/>
        <w:t>Eventos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usuarios;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 w:rsidRPr="001D5BEF">
        <w:rPr>
          <w:szCs w:val="22"/>
        </w:rPr>
        <w:t>VI.</w:t>
      </w:r>
      <w:r w:rsidRPr="001D5BEF">
        <w:rPr>
          <w:szCs w:val="22"/>
        </w:rPr>
        <w:tab/>
        <w:t>Otras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emergentes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apremiantes,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5.8.3.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Características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5.8.3.1.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consistirán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en: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b.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aspectos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empresarial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drenaje.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c.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Mantenimiento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d.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manera:</w:t>
      </w:r>
    </w:p>
    <w:p w:rsidR="00E8374A" w:rsidRDefault="00E8374A" w:rsidP="002C024E">
      <w:pPr>
        <w:pStyle w:val="texto0"/>
        <w:spacing w:after="80" w:line="204" w:lineRule="exact"/>
        <w:rPr>
          <w:szCs w:val="22"/>
        </w:rPr>
      </w:pPr>
      <w:r>
        <w:rPr>
          <w:szCs w:val="22"/>
        </w:rPr>
        <w:t>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básicos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ingeniería,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impacto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ambiental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II.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f.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emergentes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apremiantes,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programa.</w:t>
      </w:r>
    </w:p>
    <w:p w:rsidR="00E8374A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5.8.3.2.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Máximos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</w:p>
    <w:p w:rsidR="00E8374A" w:rsidRPr="001D5BEF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incisos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inciso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e),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100%,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rebasar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contemplado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subprograma.</w:t>
      </w:r>
    </w:p>
    <w:p w:rsidR="00E8374A" w:rsidRDefault="00E8374A" w:rsidP="002C024E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$3.00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cúbico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$6.00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cúbico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subterránea.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cultivos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dominantes.</w:t>
      </w:r>
    </w:p>
    <w:p w:rsidR="00E8374A" w:rsidRPr="001D5BEF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participantes.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IV.</w:t>
      </w:r>
    </w:p>
    <w:p w:rsidR="00E8374A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6.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Instancias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Participantes.</w:t>
      </w:r>
    </w:p>
    <w:p w:rsidR="00E8374A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6.1.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Ejecutores.</w:t>
      </w:r>
    </w:p>
    <w:p w:rsidR="00E8374A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demanda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subsidios,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perdido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Arrendamientos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correspondientes.</w:t>
      </w:r>
    </w:p>
    <w:p w:rsidR="00E8374A" w:rsidRDefault="00E8374A" w:rsidP="002C024E">
      <w:pPr>
        <w:pStyle w:val="texto0"/>
        <w:spacing w:after="80" w:line="204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aplique,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estricto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2C024E">
      <w:pPr>
        <w:pStyle w:val="texto0"/>
        <w:spacing w:after="70" w:line="200" w:lineRule="exact"/>
        <w:rPr>
          <w:szCs w:val="22"/>
        </w:rPr>
      </w:pP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opciones:</w:t>
      </w:r>
    </w:p>
    <w:p w:rsidR="00E8374A" w:rsidRPr="001D5BEF" w:rsidRDefault="00E8374A" w:rsidP="002C024E">
      <w:pPr>
        <w:pStyle w:val="texto0"/>
        <w:spacing w:after="70" w:line="20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FOFAE.</w:t>
      </w:r>
    </w:p>
    <w:p w:rsidR="00E8374A" w:rsidRDefault="00E8374A" w:rsidP="002C024E">
      <w:pPr>
        <w:pStyle w:val="texto0"/>
        <w:spacing w:after="70" w:line="200" w:lineRule="exact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Pr="001D5BEF" w:rsidRDefault="00E8374A" w:rsidP="002C024E">
      <w:pPr>
        <w:pStyle w:val="texto0"/>
        <w:spacing w:after="70" w:line="200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celebrados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aspectos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atenderse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Formalizar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contravenir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Operación.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FOFAE´s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llevarán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distinguiendo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separadas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aplique,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depósitos.</w:t>
      </w:r>
    </w:p>
    <w:p w:rsidR="00E8374A" w:rsidRPr="001D5BEF" w:rsidRDefault="00E8374A" w:rsidP="00586882">
      <w:pPr>
        <w:pStyle w:val="texto0"/>
        <w:shd w:val="clear" w:color="auto" w:fill="FFFF0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(intereses)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último,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rebasar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honorarios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fiduciarios.</w:t>
      </w:r>
    </w:p>
    <w:p w:rsidR="00E8374A" w:rsidRPr="001D5BEF" w:rsidRDefault="00E8374A" w:rsidP="00586882">
      <w:pPr>
        <w:pStyle w:val="texto0"/>
        <w:shd w:val="clear" w:color="auto" w:fill="FFFF0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numeral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7.4.3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FOFAE.</w:t>
      </w:r>
    </w:p>
    <w:p w:rsidR="00E8374A" w:rsidRPr="001D5BEF" w:rsidRDefault="00E8374A" w:rsidP="00586882">
      <w:pPr>
        <w:pStyle w:val="texto0"/>
        <w:shd w:val="clear" w:color="auto" w:fill="FFFF0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FOFAE.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Bloque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2C024E">
      <w:pPr>
        <w:pStyle w:val="texto0"/>
        <w:spacing w:after="70" w:line="200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procedimiento:</w:t>
      </w:r>
    </w:p>
    <w:p w:rsidR="00E8374A" w:rsidRPr="001D5BEF" w:rsidRDefault="00E8374A" w:rsidP="002C024E">
      <w:pPr>
        <w:pStyle w:val="texto0"/>
        <w:spacing w:after="70" w:line="200" w:lineRule="exact"/>
        <w:rPr>
          <w:szCs w:val="22"/>
        </w:rPr>
      </w:pPr>
      <w:r w:rsidRPr="001D5BEF">
        <w:rPr>
          <w:b/>
          <w:szCs w:val="22"/>
        </w:rPr>
        <w:t>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efectuar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requerirá: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manejar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establezcan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comento.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apertura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Tesorero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Directivo,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distinguir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beneficiarios.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(intereses)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capacitación.</w:t>
      </w:r>
    </w:p>
    <w:p w:rsidR="00E8374A" w:rsidRPr="001D5BEF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estimaciones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2C024E">
      <w:pPr>
        <w:pStyle w:val="texto0"/>
        <w:spacing w:after="7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</w:r>
      <w:r w:rsidRPr="00D92799">
        <w:rPr>
          <w:szCs w:val="22"/>
          <w:shd w:val="clear" w:color="auto" w:fill="FFFF00"/>
        </w:rPr>
        <w:t>Los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productos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financieros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en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su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caso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y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ahorros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contratación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deberán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ser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devengados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antes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del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31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diciembre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del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ejercicio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correspondiente,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en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caso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contrario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deberán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ser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reintegrados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a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la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TESOFE,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conforme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al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numeral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7.4.3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recursos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no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devengados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estas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reglas.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El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reintegro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estos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recursos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será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responsabilidad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las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ACU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o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SRL,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sin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que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medie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comunicación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por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parte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de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la</w:t>
      </w:r>
      <w:r w:rsidR="009C4305" w:rsidRPr="00D92799">
        <w:rPr>
          <w:szCs w:val="22"/>
          <w:shd w:val="clear" w:color="auto" w:fill="FFFF00"/>
        </w:rPr>
        <w:t xml:space="preserve"> </w:t>
      </w:r>
      <w:r w:rsidRPr="00D92799">
        <w:rPr>
          <w:szCs w:val="22"/>
          <w:shd w:val="clear" w:color="auto" w:fill="FFFF00"/>
        </w:rPr>
        <w:t>Comisión</w:t>
      </w:r>
      <w:r w:rsidRPr="001D5BEF">
        <w:rPr>
          <w:szCs w:val="22"/>
        </w:rPr>
        <w:t>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b/>
          <w:szCs w:val="22"/>
        </w:rPr>
        <w:t>II)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procedimiento: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manejar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establezcan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comento.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firmas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Presidente,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Tesorero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distinguir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(intereses)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recomienda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transfieran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estimaciones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numeral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7.4.3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b/>
          <w:szCs w:val="22"/>
        </w:rPr>
        <w:t>III)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efectuar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siguiente:</w:t>
      </w:r>
    </w:p>
    <w:p w:rsidR="00E8374A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celebrará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firmará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compromete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a:</w:t>
      </w:r>
    </w:p>
    <w:p w:rsidR="00E8374A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municipal.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cubrirá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importe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formalice.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apertura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distinguir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(intereses)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ahorros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numeral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7.4.3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beneficiario.</w:t>
      </w:r>
    </w:p>
    <w:p w:rsidR="00E8374A" w:rsidRPr="001D5BEF" w:rsidRDefault="00E8374A" w:rsidP="002C024E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beneficiario.</w:t>
      </w:r>
    </w:p>
    <w:p w:rsidR="00E8374A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partes.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6.2.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Normativa.</w:t>
      </w:r>
    </w:p>
    <w:p w:rsidR="00E8374A" w:rsidRPr="001D5BEF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interpretar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administrativamente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Asimismo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analizará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conocimiento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similares,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recomendaciones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medidas.</w:t>
      </w:r>
    </w:p>
    <w:p w:rsidR="00E8374A" w:rsidRPr="003C0CF2" w:rsidRDefault="00E8374A" w:rsidP="002C024E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partir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la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publicación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estas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Reglas,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y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consultarse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en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la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página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internet</w:t>
      </w:r>
      <w:r w:rsidR="009C4305">
        <w:rPr>
          <w:szCs w:val="22"/>
        </w:rPr>
        <w:t xml:space="preserve"> </w:t>
      </w:r>
      <w:r w:rsidRPr="003C0CF2">
        <w:rPr>
          <w:szCs w:val="22"/>
          <w:u w:val="single"/>
        </w:rPr>
        <w:t>www.gob.mx/conagua</w:t>
      </w:r>
    </w:p>
    <w:p w:rsidR="00E8374A" w:rsidRDefault="00E8374A" w:rsidP="009C4305">
      <w:pPr>
        <w:pStyle w:val="texto0"/>
        <w:spacing w:after="70"/>
        <w:rPr>
          <w:szCs w:val="22"/>
        </w:rPr>
      </w:pPr>
      <w:r w:rsidRPr="001D5BEF">
        <w:rPr>
          <w:b/>
          <w:szCs w:val="22"/>
        </w:rPr>
        <w:t>Artículo.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7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Operación.</w:t>
      </w:r>
    </w:p>
    <w:p w:rsidR="00E8374A" w:rsidRDefault="00E8374A" w:rsidP="009C4305">
      <w:pPr>
        <w:pStyle w:val="texto0"/>
        <w:spacing w:after="70"/>
        <w:rPr>
          <w:szCs w:val="22"/>
        </w:rPr>
      </w:pPr>
      <w:r w:rsidRPr="001D5BEF">
        <w:rPr>
          <w:szCs w:val="22"/>
        </w:rPr>
        <w:t>7.1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plazos</w:t>
      </w:r>
    </w:p>
    <w:p w:rsidR="00E8374A" w:rsidRPr="001D5BEF" w:rsidRDefault="00E8374A" w:rsidP="009C4305">
      <w:pPr>
        <w:pStyle w:val="texto0"/>
        <w:spacing w:after="70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límite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  <w:r w:rsidR="009C4305">
        <w:rPr>
          <w:szCs w:val="22"/>
        </w:rPr>
        <w:t xml:space="preserve"> </w:t>
      </w: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3664"/>
        <w:gridCol w:w="5048"/>
      </w:tblGrid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Actividad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jc w:val="center"/>
              <w:rPr>
                <w:b/>
                <w:szCs w:val="22"/>
              </w:rPr>
            </w:pPr>
            <w:r w:rsidRPr="001D5BEF">
              <w:rPr>
                <w:b/>
                <w:szCs w:val="22"/>
              </w:rPr>
              <w:t>Plazo</w:t>
            </w:r>
            <w:r w:rsidR="009C4305">
              <w:rPr>
                <w:b/>
                <w:szCs w:val="22"/>
              </w:rPr>
              <w:t xml:space="preserve"> </w:t>
            </w:r>
            <w:r w:rsidRPr="001D5BEF">
              <w:rPr>
                <w:b/>
                <w:szCs w:val="22"/>
              </w:rPr>
              <w:t>Límite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</w:pPr>
            <w:r w:rsidRPr="001D5BEF">
              <w:t>Inicio</w:t>
            </w:r>
            <w:r w:rsidR="009C4305">
              <w:t xml:space="preserve"> </w:t>
            </w:r>
            <w:r w:rsidRPr="001D5BEF">
              <w:t>de</w:t>
            </w:r>
            <w:r w:rsidR="009C4305">
              <w:t xml:space="preserve"> </w:t>
            </w:r>
            <w:r w:rsidRPr="001D5BEF">
              <w:t>recepción</w:t>
            </w:r>
            <w:r w:rsidR="009C4305">
              <w:t xml:space="preserve"> </w:t>
            </w:r>
            <w:r w:rsidRPr="001D5BEF">
              <w:t>de</w:t>
            </w:r>
            <w:r w:rsidR="009C4305">
              <w:t xml:space="preserve"> </w:t>
            </w:r>
            <w:r w:rsidRPr="001D5BEF">
              <w:t>solicitudes.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</w:pPr>
            <w:r w:rsidRPr="001D5BEF">
              <w:t>Primer</w:t>
            </w:r>
            <w:r w:rsidR="009C4305">
              <w:t xml:space="preserve"> </w:t>
            </w:r>
            <w:r w:rsidRPr="001D5BEF">
              <w:t>día</w:t>
            </w:r>
            <w:r w:rsidR="009C4305">
              <w:t xml:space="preserve"> </w:t>
            </w:r>
            <w:r w:rsidRPr="001D5BEF">
              <w:t>hábil</w:t>
            </w:r>
            <w:r w:rsidR="009C4305">
              <w:t xml:space="preserve"> </w:t>
            </w:r>
            <w:r w:rsidRPr="001D5BEF">
              <w:t>del</w:t>
            </w:r>
            <w:r w:rsidR="009C4305">
              <w:t xml:space="preserve"> </w:t>
            </w:r>
            <w:r w:rsidRPr="001D5BEF">
              <w:t>año</w:t>
            </w:r>
            <w:r w:rsidR="009C4305">
              <w:t xml:space="preserve"> </w:t>
            </w:r>
            <w:r w:rsidRPr="001D5BEF">
              <w:t>inmediato</w:t>
            </w:r>
            <w:r w:rsidR="009C4305">
              <w:t xml:space="preserve"> </w:t>
            </w:r>
            <w:r w:rsidRPr="001D5BEF">
              <w:t>anterior.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</w:pPr>
            <w:r w:rsidRPr="001D5BEF">
              <w:t>Cierre</w:t>
            </w:r>
            <w:r w:rsidR="009C4305">
              <w:t xml:space="preserve"> </w:t>
            </w:r>
            <w:r w:rsidRPr="001D5BEF">
              <w:t>de</w:t>
            </w:r>
            <w:r w:rsidR="009C4305">
              <w:t xml:space="preserve"> </w:t>
            </w:r>
            <w:r w:rsidRPr="001D5BEF">
              <w:t>recepción</w:t>
            </w:r>
            <w:r w:rsidR="009C4305">
              <w:t xml:space="preserve"> </w:t>
            </w:r>
            <w:r w:rsidRPr="001D5BEF">
              <w:t>de</w:t>
            </w:r>
            <w:r w:rsidR="009C4305">
              <w:t xml:space="preserve"> </w:t>
            </w:r>
            <w:r w:rsidRPr="001D5BEF">
              <w:t>solicitudes.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</w:pPr>
            <w:r w:rsidRPr="001D5BEF">
              <w:t>Último</w:t>
            </w:r>
            <w:r w:rsidR="009C4305">
              <w:t xml:space="preserve"> </w:t>
            </w:r>
            <w:r w:rsidRPr="001D5BEF">
              <w:t>día</w:t>
            </w:r>
            <w:r w:rsidR="009C4305">
              <w:t xml:space="preserve"> </w:t>
            </w:r>
            <w:r w:rsidRPr="001D5BEF">
              <w:t>hábil</w:t>
            </w:r>
            <w:r w:rsidR="009C4305">
              <w:t xml:space="preserve"> </w:t>
            </w:r>
            <w:r w:rsidRPr="001D5BEF">
              <w:t>del</w:t>
            </w:r>
            <w:r w:rsidR="009C4305">
              <w:t xml:space="preserve"> </w:t>
            </w:r>
            <w:r w:rsidRPr="001D5BEF">
              <w:t>año</w:t>
            </w:r>
            <w:r w:rsidR="009C4305">
              <w:t xml:space="preserve"> </w:t>
            </w:r>
            <w:r w:rsidRPr="001D5BEF">
              <w:t>inmediato</w:t>
            </w:r>
            <w:r w:rsidR="009C4305">
              <w:t xml:space="preserve"> </w:t>
            </w:r>
            <w:r w:rsidRPr="001D5BEF">
              <w:t>anterior</w:t>
            </w:r>
            <w:r w:rsidR="009C4305">
              <w:t xml:space="preserve"> </w:t>
            </w:r>
            <w:r w:rsidRPr="001D5BEF">
              <w:t>o</w:t>
            </w:r>
            <w:r w:rsidR="009C4305">
              <w:t xml:space="preserve"> </w:t>
            </w:r>
            <w:r w:rsidRPr="001D5BEF">
              <w:t>hasta</w:t>
            </w:r>
            <w:r w:rsidR="009C4305">
              <w:t xml:space="preserve"> </w:t>
            </w:r>
            <w:r w:rsidRPr="001D5BEF">
              <w:t>agotar</w:t>
            </w:r>
            <w:r w:rsidR="009C4305">
              <w:t xml:space="preserve"> </w:t>
            </w:r>
            <w:r w:rsidRPr="001D5BEF">
              <w:t>disponibilidad</w:t>
            </w:r>
            <w:r w:rsidR="009C4305">
              <w:t xml:space="preserve"> </w:t>
            </w:r>
            <w:r w:rsidRPr="001D5BEF">
              <w:t>presupuestal.</w:t>
            </w:r>
            <w:r w:rsidR="009C4305">
              <w:rPr>
                <w:color w:val="FF0000"/>
              </w:rPr>
              <w:t xml:space="preserve"> 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Notificación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caso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observaciones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documentos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faltantes.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10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partir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recepción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solicitud</w:t>
            </w:r>
            <w:r w:rsidR="009C4305">
              <w:rPr>
                <w:szCs w:val="22"/>
              </w:rPr>
              <w:t xml:space="preserve"> 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Plazo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respuesta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observaciones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complemento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documentos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faltantes.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10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posteriores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notificación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observaciones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documentos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faltantes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Dictamen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Técnico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solicitudes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20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una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vez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que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expediente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esté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debidamente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integrado.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Notificación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Inscripción</w:t>
            </w:r>
            <w:r w:rsidR="009C4305">
              <w:rPr>
                <w:szCs w:val="22"/>
              </w:rPr>
              <w:t xml:space="preserve"> 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10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posteriores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emisión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Dictamen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Técnico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Formalización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Anexos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Ejecución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Técnico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Convenios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Concertación,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cuando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aplique.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Último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marzo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año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correspondiente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color w:val="00FFFF"/>
                <w:szCs w:val="22"/>
              </w:rPr>
            </w:pPr>
            <w:r w:rsidRPr="001D5BEF">
              <w:rPr>
                <w:szCs w:val="22"/>
              </w:rPr>
              <w:t>Publicación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listado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beneficiarios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que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otorgó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15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posteriores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cierre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Cuenta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Pública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ejercicio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fiscal.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Radicación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apoyos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federales,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Cuentas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Bancarias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ACU,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SRL,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usuarios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hidroagrícolas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FOFAE.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Acorde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disponibilidad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presupuestal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existente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sistemas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financieros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Comisión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inicio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la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radicación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está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sujeto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a:</w:t>
            </w:r>
          </w:p>
          <w:p w:rsidR="00E8374A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Radicación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cuentas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bancarias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usuarios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hidroagrícolas,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ACU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SRL:</w:t>
            </w:r>
          </w:p>
          <w:p w:rsidR="00E8374A" w:rsidRDefault="00E8374A" w:rsidP="009C4305">
            <w:pPr>
              <w:pStyle w:val="texto0"/>
              <w:spacing w:after="70"/>
              <w:ind w:left="332" w:hanging="332"/>
              <w:rPr>
                <w:szCs w:val="22"/>
              </w:rPr>
            </w:pPr>
            <w:r w:rsidRPr="001D5BEF">
              <w:rPr>
                <w:szCs w:val="22"/>
              </w:rPr>
              <w:t>-</w:t>
            </w:r>
            <w:r w:rsidRPr="001D5BEF">
              <w:rPr>
                <w:szCs w:val="22"/>
              </w:rPr>
              <w:tab/>
              <w:t>Formalización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Convenios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Concertación.</w:t>
            </w:r>
          </w:p>
          <w:p w:rsidR="00E8374A" w:rsidRDefault="00E8374A" w:rsidP="009C4305">
            <w:pPr>
              <w:pStyle w:val="texto0"/>
              <w:spacing w:after="70"/>
              <w:ind w:left="332" w:hanging="332"/>
              <w:rPr>
                <w:szCs w:val="22"/>
              </w:rPr>
            </w:pPr>
            <w:r w:rsidRPr="001D5BEF">
              <w:rPr>
                <w:szCs w:val="22"/>
              </w:rPr>
              <w:t>-</w:t>
            </w:r>
            <w:r w:rsidRPr="001D5BEF">
              <w:rPr>
                <w:szCs w:val="22"/>
              </w:rPr>
              <w:tab/>
              <w:t>Ratificación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rectificación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proofErr w:type="spellStart"/>
            <w:r w:rsidRPr="001D5BEF">
              <w:rPr>
                <w:szCs w:val="22"/>
              </w:rPr>
              <w:t>clabes</w:t>
            </w:r>
            <w:proofErr w:type="spellEnd"/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interbancarias.</w:t>
            </w:r>
          </w:p>
          <w:p w:rsidR="00E8374A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Radicación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</w:t>
            </w:r>
            <w:r w:rsidR="009C4305">
              <w:rPr>
                <w:szCs w:val="22"/>
              </w:rPr>
              <w:t xml:space="preserve"> </w:t>
            </w:r>
            <w:proofErr w:type="spellStart"/>
            <w:r w:rsidRPr="001D5BEF">
              <w:rPr>
                <w:szCs w:val="22"/>
              </w:rPr>
              <w:t>FOFAE´s</w:t>
            </w:r>
            <w:proofErr w:type="spellEnd"/>
            <w:r w:rsidRPr="001D5BEF">
              <w:rPr>
                <w:szCs w:val="22"/>
              </w:rPr>
              <w:t>:</w:t>
            </w:r>
          </w:p>
          <w:p w:rsidR="00E8374A" w:rsidRDefault="00E8374A" w:rsidP="009C4305">
            <w:pPr>
              <w:pStyle w:val="texto0"/>
              <w:spacing w:after="70"/>
              <w:ind w:left="332" w:hanging="332"/>
              <w:rPr>
                <w:szCs w:val="22"/>
              </w:rPr>
            </w:pPr>
            <w:r w:rsidRPr="001D5BEF">
              <w:rPr>
                <w:szCs w:val="22"/>
              </w:rPr>
              <w:t>-</w:t>
            </w:r>
            <w:r w:rsidRPr="001D5BEF">
              <w:rPr>
                <w:szCs w:val="22"/>
              </w:rPr>
              <w:tab/>
              <w:t>Formalización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Anexos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Ejecución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y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Técnico.</w:t>
            </w:r>
          </w:p>
          <w:p w:rsidR="00E8374A" w:rsidRPr="001D5BEF" w:rsidRDefault="00E8374A" w:rsidP="009C4305">
            <w:pPr>
              <w:pStyle w:val="texto0"/>
              <w:spacing w:after="70"/>
              <w:ind w:left="332" w:hanging="332"/>
              <w:rPr>
                <w:szCs w:val="22"/>
              </w:rPr>
            </w:pPr>
            <w:r w:rsidRPr="001D5BEF">
              <w:rPr>
                <w:szCs w:val="22"/>
              </w:rPr>
              <w:t>-</w:t>
            </w:r>
            <w:r w:rsidRPr="001D5BEF">
              <w:rPr>
                <w:szCs w:val="22"/>
              </w:rPr>
              <w:tab/>
              <w:t>Ratificación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rectificación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proofErr w:type="spellStart"/>
            <w:r w:rsidRPr="001D5BEF">
              <w:rPr>
                <w:szCs w:val="22"/>
              </w:rPr>
              <w:t>clabes</w:t>
            </w:r>
            <w:proofErr w:type="spellEnd"/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interbancarias.</w:t>
            </w:r>
          </w:p>
        </w:tc>
      </w:tr>
      <w:tr w:rsidR="00E8374A" w:rsidRPr="001D5BE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Informe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cierre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ejercicio.</w:t>
            </w:r>
            <w:r w:rsidR="009C4305">
              <w:rPr>
                <w:szCs w:val="22"/>
              </w:rPr>
              <w:t xml:space="preserve"> 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74A" w:rsidRPr="001D5BEF" w:rsidRDefault="00E8374A" w:rsidP="009C4305">
            <w:pPr>
              <w:pStyle w:val="texto0"/>
              <w:spacing w:after="70"/>
              <w:ind w:firstLine="0"/>
              <w:rPr>
                <w:szCs w:val="22"/>
              </w:rPr>
            </w:pPr>
            <w:r w:rsidRPr="001D5BEF">
              <w:rPr>
                <w:szCs w:val="22"/>
              </w:rPr>
              <w:t>Último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día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hábil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enero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del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año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inmediato</w:t>
            </w:r>
            <w:r w:rsidR="009C4305">
              <w:rPr>
                <w:szCs w:val="22"/>
              </w:rPr>
              <w:t xml:space="preserve"> </w:t>
            </w:r>
            <w:r w:rsidRPr="001D5BEF">
              <w:rPr>
                <w:szCs w:val="22"/>
              </w:rPr>
              <w:t>posterior.</w:t>
            </w:r>
          </w:p>
        </w:tc>
      </w:tr>
    </w:tbl>
    <w:p w:rsidR="00E8374A" w:rsidRDefault="00E8374A" w:rsidP="009C4305">
      <w:pPr>
        <w:pStyle w:val="texto0"/>
        <w:spacing w:after="70" w:line="210" w:lineRule="exact"/>
        <w:rPr>
          <w:szCs w:val="22"/>
        </w:rPr>
      </w:pPr>
    </w:p>
    <w:p w:rsidR="00E8374A" w:rsidRDefault="00E8374A" w:rsidP="009C4305">
      <w:pPr>
        <w:pStyle w:val="texto0"/>
        <w:spacing w:after="70" w:line="210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riego”,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notificará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naturales.</w:t>
      </w:r>
    </w:p>
    <w:p w:rsidR="00E8374A" w:rsidRDefault="00E8374A" w:rsidP="009C4305">
      <w:pPr>
        <w:pStyle w:val="texto0"/>
        <w:spacing w:after="70" w:line="21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9C4305">
      <w:pPr>
        <w:pStyle w:val="texto0"/>
        <w:spacing w:after="70" w:line="21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después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agotar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inmediato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presupuestaria.</w:t>
      </w:r>
    </w:p>
    <w:p w:rsidR="00E8374A" w:rsidRDefault="00E8374A" w:rsidP="009C4305">
      <w:pPr>
        <w:pStyle w:val="texto0"/>
        <w:spacing w:after="70" w:line="210" w:lineRule="exact"/>
        <w:rPr>
          <w:szCs w:val="22"/>
        </w:rPr>
      </w:pPr>
      <w:r w:rsidRPr="001D5BEF">
        <w:rPr>
          <w:szCs w:val="22"/>
        </w:rPr>
        <w:t>Si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alguna(s)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solicitud(es)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prórroga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falta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pasará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ocupar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último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sustituirse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tiempo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estipulado.</w:t>
      </w:r>
    </w:p>
    <w:p w:rsidR="00E8374A" w:rsidRDefault="00E8374A" w:rsidP="009C4305">
      <w:pPr>
        <w:pStyle w:val="texto0"/>
        <w:spacing w:after="70" w:line="210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rechazada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notificarán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razones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aprueba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rechazada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notificará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razones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flujo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diversas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involucradas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III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7.1.1.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supuestos:</w:t>
      </w:r>
    </w:p>
    <w:p w:rsidR="00E8374A" w:rsidRDefault="00E8374A" w:rsidP="009C4305">
      <w:pPr>
        <w:pStyle w:val="texto0"/>
        <w:spacing w:after="86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haber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corresponda.</w:t>
      </w:r>
    </w:p>
    <w:p w:rsidR="00E8374A" w:rsidRDefault="00E8374A" w:rsidP="009C4305">
      <w:pPr>
        <w:pStyle w:val="texto0"/>
        <w:spacing w:after="86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Acciones.</w:t>
      </w:r>
    </w:p>
    <w:p w:rsidR="00E8374A" w:rsidRDefault="00E8374A" w:rsidP="009C4305">
      <w:pPr>
        <w:pStyle w:val="texto0"/>
        <w:spacing w:after="86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Retrasarse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convenidas.</w:t>
      </w:r>
    </w:p>
    <w:p w:rsidR="00E8374A" w:rsidRDefault="00E8374A" w:rsidP="009C4305">
      <w:pPr>
        <w:pStyle w:val="texto0"/>
        <w:spacing w:after="86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Retrasarse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causas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imputables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ejecutores.</w:t>
      </w:r>
    </w:p>
    <w:p w:rsidR="00E8374A" w:rsidRDefault="00E8374A" w:rsidP="009C4305">
      <w:pPr>
        <w:pStyle w:val="texto0"/>
        <w:spacing w:after="86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último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faltante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concentrados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central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prioritarias,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demuestren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agilizar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adecuada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suscribirse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traslado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quedarán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7.1.2.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iniciativas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periódicamente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sólo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dictaminadas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favorablemente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7.2.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sanciones.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7.2.1.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acorde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numeral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plazos”.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suspender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extraordinarias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imprevisibles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hacerlo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causas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fuerza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razón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género,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raza,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credo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religioso,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socio-económica,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implique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discriminación.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acudir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respuesta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escrito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individual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colectiva,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comunicarles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faltante.</w:t>
      </w:r>
    </w:p>
    <w:p w:rsidR="00E8374A" w:rsidRDefault="00E8374A" w:rsidP="009C4305">
      <w:pPr>
        <w:pStyle w:val="texto0"/>
        <w:spacing w:after="86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ningún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simple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d</w:t>
      </w:r>
      <w:r w:rsidR="00172909">
        <w:rPr>
          <w:szCs w:val="22"/>
        </w:rPr>
        <w:t>+</w:t>
      </w:r>
      <w:r w:rsidRPr="001D5BEF">
        <w:rPr>
          <w:szCs w:val="22"/>
        </w:rPr>
        <w:t>emostrar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haber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solicitud.</w:t>
      </w:r>
    </w:p>
    <w:p w:rsidR="00E8374A" w:rsidRDefault="00E8374A" w:rsidP="00172909">
      <w:pPr>
        <w:pStyle w:val="texto0"/>
        <w:shd w:val="clear" w:color="auto" w:fill="00B0F0"/>
        <w:spacing w:after="86"/>
        <w:rPr>
          <w:szCs w:val="22"/>
        </w:rPr>
      </w:pPr>
      <w:r w:rsidRPr="001D5BEF">
        <w:rPr>
          <w:szCs w:val="22"/>
        </w:rPr>
        <w:t>7.2.2.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Obligaciones.</w:t>
      </w:r>
    </w:p>
    <w:p w:rsidR="00E8374A" w:rsidRPr="001D5BEF" w:rsidRDefault="00E8374A" w:rsidP="00172909">
      <w:pPr>
        <w:pStyle w:val="texto0"/>
        <w:shd w:val="clear" w:color="auto" w:fill="00B0F0"/>
        <w:spacing w:after="86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172909">
      <w:pPr>
        <w:pStyle w:val="texto0"/>
        <w:shd w:val="clear" w:color="auto" w:fill="00B0F0"/>
        <w:rPr>
          <w:szCs w:val="22"/>
        </w:rPr>
      </w:pPr>
      <w:r>
        <w:rPr>
          <w:szCs w:val="22"/>
        </w:rPr>
        <w:t>●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estricto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facilitar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oportunidad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7.2.3.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Sanciones.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suspenderá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cancelará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casos: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>
        <w:rPr>
          <w:szCs w:val="22"/>
        </w:rPr>
        <w:t>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II.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apliquen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aplique.</w:t>
      </w:r>
      <w:r w:rsidR="009C4305">
        <w:rPr>
          <w:szCs w:val="22"/>
        </w:rPr>
        <w:t xml:space="preserve">  </w:t>
      </w:r>
      <w:r w:rsidRPr="001D5BEF">
        <w:rPr>
          <w:szCs w:val="22"/>
        </w:rPr>
        <w:t>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III.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anticipos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estimaciones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firmado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cancelación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contraídas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cancelación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suspensión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suspenderá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aportación;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regularice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inclusive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contraído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responderán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daños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perjuicios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ocasionen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regresar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adecuadas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regularicen,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ningún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incurrido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alguna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regularización.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confiables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satisfacción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causas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imputables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ellas.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7.2.4.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solventar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ocasionados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desastres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Gobernación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ámbito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competencia,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Protección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Civil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aplicables.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7.3.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institucional.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vincular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órdenes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impactos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redituables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contexto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transversal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line="219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sustento,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buscan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vínculos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mejorar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Economía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Transportes;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Agricultura,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Ganadería,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Rural,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Pesca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Alimentación.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duplicidad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SAGARPA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7.4.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7.4.1.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entrega-recepción.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quién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designe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testifica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entrega-recepción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formulada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Fiscalizadores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proveedor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limitante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acto.</w:t>
      </w:r>
    </w:p>
    <w:p w:rsidR="00E8374A" w:rsidRPr="001D5BEF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entrega-recepción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designe,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legales,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seis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copia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autentificada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7.4.2.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firmado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central,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9C4305">
      <w:pPr>
        <w:pStyle w:val="texto0"/>
        <w:spacing w:after="80"/>
        <w:rPr>
          <w:szCs w:val="22"/>
        </w:rPr>
      </w:pPr>
      <w:r w:rsidRPr="001D5BEF">
        <w:rPr>
          <w:szCs w:val="22"/>
        </w:rPr>
        <w:t>II.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remitirá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central,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ambos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encuentran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remitirá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magnéticos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último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central.</w:t>
      </w:r>
    </w:p>
    <w:p w:rsidR="00E8374A" w:rsidRPr="001D5BEF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Independientemente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central,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contabilizados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devolución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85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176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Hacendaria.</w:t>
      </w:r>
    </w:p>
    <w:p w:rsidR="00E8374A" w:rsidRPr="001D5BEF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informe.</w:t>
      </w:r>
    </w:p>
    <w:p w:rsidR="00E8374A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remitirá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central,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7.4.3.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devengados.</w:t>
      </w:r>
    </w:p>
    <w:p w:rsidR="00E8374A" w:rsidRDefault="00E8374A" w:rsidP="008763F2">
      <w:pPr>
        <w:pStyle w:val="texto0"/>
        <w:shd w:val="clear" w:color="auto" w:fill="FFFF00"/>
        <w:spacing w:after="80" w:line="217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54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82,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85,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176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Tesorería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(TESOFE),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extemporaneidad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también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cubrir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respectivas.</w:t>
      </w:r>
    </w:p>
    <w:p w:rsidR="00E8374A" w:rsidRDefault="00E8374A" w:rsidP="009C4305">
      <w:pPr>
        <w:pStyle w:val="texto0"/>
        <w:spacing w:after="80" w:line="217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8.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Auditoría,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control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seguimiento.</w:t>
      </w:r>
    </w:p>
    <w:p w:rsidR="00E8374A" w:rsidRDefault="00E8374A" w:rsidP="009C4305">
      <w:pPr>
        <w:pStyle w:val="texto0"/>
        <w:spacing w:after="80" w:line="217" w:lineRule="exact"/>
        <w:rPr>
          <w:szCs w:val="22"/>
        </w:rPr>
      </w:pP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74,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180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desempeño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denominados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Matriz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Lógico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muestran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(PASH)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II,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parámetros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Ingresos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sistemas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detallada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descripción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conducentes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trimestralmente,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calendarios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identificando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justificando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variaciones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registradas.</w:t>
      </w:r>
    </w:p>
    <w:p w:rsidR="00E8374A" w:rsidRPr="001D5BEF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revisados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Gubernamental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dependencias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independientes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Hacienda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Auditoría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ámbito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competentes.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subsidios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fueron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actividades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comprometidos;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igualmente,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también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observar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i/>
          <w:szCs w:val="22"/>
        </w:rPr>
        <w:t>Lineamientos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para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informar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sobre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el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ejercicio,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destino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y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resultados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obtenidos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con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recursos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federales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transferidos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a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las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entidades</w:t>
      </w:r>
      <w:r w:rsidR="009C4305">
        <w:rPr>
          <w:i/>
          <w:szCs w:val="22"/>
        </w:rPr>
        <w:t xml:space="preserve"> </w:t>
      </w:r>
      <w:r w:rsidRPr="001D5BEF">
        <w:rPr>
          <w:i/>
          <w:szCs w:val="22"/>
        </w:rPr>
        <w:t>federativas</w:t>
      </w:r>
      <w:r w:rsidRPr="001D5BEF">
        <w:rPr>
          <w:szCs w:val="22"/>
        </w:rPr>
        <w:t>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febrero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2008.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intervención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deberá:</w:t>
      </w:r>
    </w:p>
    <w:p w:rsidR="00E8374A" w:rsidRDefault="00E8374A" w:rsidP="009C4305">
      <w:pPr>
        <w:pStyle w:val="texto0"/>
        <w:spacing w:line="21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auditorías.</w:t>
      </w:r>
    </w:p>
    <w:p w:rsidR="00E8374A" w:rsidRDefault="00E8374A" w:rsidP="009C4305">
      <w:pPr>
        <w:pStyle w:val="texto0"/>
        <w:spacing w:line="21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Atender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tiempo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auditoría,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solventar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observaciones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recomendaciones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planteadas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fiscalizadores.</w:t>
      </w:r>
    </w:p>
    <w:p w:rsidR="00E8374A" w:rsidRPr="001D5BEF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9.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Gastos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operación.</w:t>
      </w:r>
    </w:p>
    <w:p w:rsidR="00E8374A" w:rsidRPr="001D5BEF" w:rsidRDefault="00E8374A" w:rsidP="009C4305">
      <w:pPr>
        <w:pStyle w:val="texto0"/>
        <w:spacing w:line="210" w:lineRule="exact"/>
      </w:pP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disponer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recursos</w:t>
      </w:r>
      <w:r w:rsidR="009C4305">
        <w:t xml:space="preserve"> </w:t>
      </w:r>
      <w:r w:rsidRPr="001D5BEF">
        <w:t>presupuestales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las</w:t>
      </w:r>
      <w:r w:rsidR="009C4305">
        <w:t xml:space="preserve"> </w:t>
      </w:r>
      <w:r w:rsidRPr="001D5BEF">
        <w:t>actividades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seguimiento</w:t>
      </w:r>
      <w:r w:rsidR="009C4305">
        <w:t xml:space="preserve"> </w:t>
      </w:r>
      <w:r w:rsidRPr="001D5BEF">
        <w:t>normativo,</w:t>
      </w:r>
      <w:r w:rsidR="009C4305">
        <w:t xml:space="preserve"> </w:t>
      </w:r>
      <w:r w:rsidRPr="001D5BEF">
        <w:t>evaluación,</w:t>
      </w:r>
      <w:r w:rsidR="009C4305">
        <w:t xml:space="preserve"> </w:t>
      </w:r>
      <w:r w:rsidRPr="001D5BEF">
        <w:t>control,</w:t>
      </w:r>
      <w:r w:rsidR="009C4305">
        <w:t xml:space="preserve"> </w:t>
      </w:r>
      <w:r w:rsidRPr="001D5BEF">
        <w:t>operación,</w:t>
      </w:r>
      <w:r w:rsidR="009C4305">
        <w:t xml:space="preserve"> </w:t>
      </w:r>
      <w:r w:rsidRPr="001D5BEF">
        <w:t>supervisión,</w:t>
      </w:r>
      <w:r w:rsidR="009C4305">
        <w:t xml:space="preserve"> </w:t>
      </w:r>
      <w:r w:rsidRPr="001D5BEF">
        <w:t>verificación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acciones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evaluación</w:t>
      </w:r>
      <w:r w:rsidR="009C4305">
        <w:t xml:space="preserve"> </w:t>
      </w:r>
      <w:r w:rsidRPr="001D5BEF">
        <w:t>interna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apoyos</w:t>
      </w:r>
      <w:r w:rsidR="009C4305">
        <w:t xml:space="preserve"> </w:t>
      </w:r>
      <w:r w:rsidRPr="001D5BEF">
        <w:t>otorgados,</w:t>
      </w:r>
      <w:r w:rsidR="009C4305">
        <w:t xml:space="preserve"> </w:t>
      </w:r>
      <w:r w:rsidRPr="001D5BEF">
        <w:t>cuyo</w:t>
      </w:r>
      <w:r w:rsidR="009C4305">
        <w:t xml:space="preserve"> </w:t>
      </w:r>
      <w:r w:rsidRPr="001D5BEF">
        <w:t>monto</w:t>
      </w:r>
      <w:r w:rsidR="009C4305">
        <w:t xml:space="preserve"> </w:t>
      </w:r>
      <w:r w:rsidRPr="001D5BEF">
        <w:t>no</w:t>
      </w:r>
      <w:r w:rsidR="009C4305">
        <w:t xml:space="preserve"> </w:t>
      </w:r>
      <w:r w:rsidRPr="001D5BEF">
        <w:t>será</w:t>
      </w:r>
      <w:r w:rsidR="009C4305">
        <w:t xml:space="preserve"> </w:t>
      </w:r>
      <w:r w:rsidRPr="001D5BEF">
        <w:t>mayor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4.23%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presupuesto</w:t>
      </w:r>
      <w:r w:rsidR="009C4305">
        <w:t xml:space="preserve"> </w:t>
      </w:r>
      <w:r w:rsidRPr="001D5BEF">
        <w:t>destinado</w:t>
      </w:r>
      <w:r w:rsidR="009C4305">
        <w:t xml:space="preserve"> </w:t>
      </w:r>
      <w:r w:rsidRPr="001D5BEF">
        <w:t>al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Apoyo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Hidroagrícola.</w:t>
      </w:r>
    </w:p>
    <w:p w:rsidR="00E8374A" w:rsidRDefault="00E8374A" w:rsidP="009C4305">
      <w:pPr>
        <w:pStyle w:val="texto0"/>
        <w:spacing w:line="210" w:lineRule="exact"/>
      </w:pPr>
      <w:r w:rsidRPr="001D5BEF">
        <w:t>Asimismo,</w:t>
      </w:r>
      <w:r w:rsidR="009C4305">
        <w:t xml:space="preserve"> </w:t>
      </w:r>
      <w:r w:rsidRPr="001D5BEF">
        <w:t>dentro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los</w:t>
      </w:r>
      <w:r w:rsidR="009C4305">
        <w:t xml:space="preserve"> </w:t>
      </w:r>
      <w:r w:rsidRPr="001D5BEF">
        <w:t>gastos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operación,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</w:t>
      </w:r>
      <w:r w:rsidR="009C4305">
        <w:t xml:space="preserve"> </w:t>
      </w:r>
      <w:r w:rsidRPr="001D5BEF">
        <w:t>podrá</w:t>
      </w:r>
      <w:r w:rsidR="009C4305">
        <w:t xml:space="preserve"> </w:t>
      </w:r>
      <w:r w:rsidRPr="001D5BEF">
        <w:t>considerar:</w:t>
      </w:r>
    </w:p>
    <w:p w:rsidR="00E8374A" w:rsidRDefault="00E8374A" w:rsidP="009C4305">
      <w:pPr>
        <w:pStyle w:val="texto0"/>
        <w:spacing w:line="210" w:lineRule="exact"/>
        <w:ind w:left="720" w:hanging="432"/>
        <w:rPr>
          <w:strike/>
        </w:rPr>
      </w:pPr>
      <w:r>
        <w:t>●</w:t>
      </w:r>
      <w:r w:rsidRPr="001D5BEF">
        <w:tab/>
        <w:t>Gastos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traslado</w:t>
      </w:r>
      <w:r w:rsidR="009C4305">
        <w:t xml:space="preserve"> </w:t>
      </w:r>
      <w:r w:rsidRPr="001D5BEF">
        <w:t>asociados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promoción,</w:t>
      </w:r>
      <w:r w:rsidR="009C4305">
        <w:t xml:space="preserve"> </w:t>
      </w:r>
      <w:r w:rsidRPr="001D5BEF">
        <w:t>recepción,</w:t>
      </w:r>
      <w:r w:rsidR="009C4305">
        <w:t xml:space="preserve"> </w:t>
      </w:r>
      <w:r w:rsidRPr="001D5BEF">
        <w:t>seguimiento,</w:t>
      </w:r>
      <w:r w:rsidR="009C4305">
        <w:t xml:space="preserve"> </w:t>
      </w:r>
      <w:r w:rsidRPr="001D5BEF">
        <w:t>control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supervisión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programa.</w:t>
      </w:r>
    </w:p>
    <w:p w:rsidR="00E8374A" w:rsidRPr="001D5BEF" w:rsidRDefault="00E8374A" w:rsidP="009C4305">
      <w:pPr>
        <w:pStyle w:val="texto0"/>
        <w:spacing w:line="210" w:lineRule="exact"/>
        <w:ind w:left="720" w:hanging="432"/>
      </w:pPr>
      <w:r>
        <w:t>●</w:t>
      </w:r>
      <w:r w:rsidRPr="001D5BEF">
        <w:tab/>
        <w:t>Diseño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sistemas</w:t>
      </w:r>
      <w:r w:rsidR="009C4305">
        <w:t xml:space="preserve"> </w:t>
      </w:r>
      <w:r w:rsidRPr="001D5BEF">
        <w:t>informáticos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procesamiento,</w:t>
      </w:r>
      <w:r w:rsidR="009C4305">
        <w:t xml:space="preserve"> </w:t>
      </w:r>
      <w:r w:rsidRPr="001D5BEF">
        <w:t>manejo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análisis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información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programa.</w:t>
      </w:r>
    </w:p>
    <w:p w:rsidR="00E8374A" w:rsidRPr="001D5BEF" w:rsidRDefault="00E8374A" w:rsidP="009C4305">
      <w:pPr>
        <w:pStyle w:val="texto0"/>
        <w:spacing w:line="210" w:lineRule="exact"/>
        <w:ind w:left="720" w:hanging="432"/>
      </w:pPr>
      <w:r>
        <w:t>●</w:t>
      </w:r>
      <w:r w:rsidRPr="001D5BEF">
        <w:tab/>
        <w:t>Publicación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manuales,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estadísticas,</w:t>
      </w:r>
      <w:r w:rsidR="009C4305">
        <w:t xml:space="preserve"> </w:t>
      </w:r>
      <w:r w:rsidRPr="001D5BEF">
        <w:t>convocatorias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personas</w:t>
      </w:r>
      <w:r w:rsidR="009C4305">
        <w:t xml:space="preserve"> </w:t>
      </w:r>
      <w:r w:rsidRPr="001D5BEF">
        <w:t>físicas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morales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inscribirse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catálogo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empresas</w:t>
      </w:r>
      <w:r w:rsidR="009C4305">
        <w:t xml:space="preserve"> </w:t>
      </w:r>
      <w:r w:rsidRPr="001D5BEF">
        <w:t>confiables,</w:t>
      </w:r>
      <w:r w:rsidR="009C4305">
        <w:t xml:space="preserve"> </w:t>
      </w:r>
      <w:r w:rsidRPr="001D5BEF">
        <w:t>convocatorias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beneficiarios</w:t>
      </w:r>
      <w:r w:rsidR="009C4305">
        <w:t xml:space="preserve"> </w:t>
      </w:r>
      <w:r w:rsidRPr="001D5BEF">
        <w:t>y</w:t>
      </w:r>
      <w:r w:rsidR="009C4305">
        <w:t xml:space="preserve"> </w:t>
      </w:r>
      <w:r w:rsidRPr="001D5BEF">
        <w:t>listado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beneficiarios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mismo.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10.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Evaluación.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10.1.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Interna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traspaso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10.2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Externa.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sometidas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SFP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CONEVAL.</w:t>
      </w:r>
    </w:p>
    <w:p w:rsidR="00E8374A" w:rsidRDefault="00E8374A" w:rsidP="009C4305">
      <w:pPr>
        <w:pStyle w:val="texto0"/>
        <w:spacing w:line="210" w:lineRule="exact"/>
        <w:rPr>
          <w:szCs w:val="22"/>
        </w:rPr>
      </w:pP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externa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apartados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variables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relevantes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marco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lógico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(Matriz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Resultados)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after="82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11.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Transparencia.</w:t>
      </w:r>
    </w:p>
    <w:p w:rsidR="00E8374A" w:rsidRPr="001D5BEF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siguientes:</w:t>
      </w:r>
    </w:p>
    <w:p w:rsidR="00E8374A" w:rsidRPr="003C0CF2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Difusión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publicándolas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sitio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Internet</w:t>
      </w:r>
      <w:r w:rsidR="009C4305">
        <w:rPr>
          <w:szCs w:val="22"/>
        </w:rPr>
        <w:t xml:space="preserve"> </w:t>
      </w:r>
      <w:r w:rsidRPr="003C0CF2">
        <w:rPr>
          <w:szCs w:val="22"/>
          <w:u w:val="single"/>
        </w:rPr>
        <w:t>http://www.gob.mx/conagua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mayor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relevancia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social,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instalar,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concurrencia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anuncio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fácil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contenido:</w:t>
      </w:r>
    </w:p>
    <w:p w:rsidR="00E8374A" w:rsidRDefault="00E8374A" w:rsidP="009C4305">
      <w:pPr>
        <w:pStyle w:val="texto0"/>
        <w:spacing w:after="82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Nombre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descripción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dependencias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dimensiones.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logotipo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Identidad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after="82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Incluir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ajeno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prohibido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programa”.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prohibido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electorales,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lucro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indebido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denunciado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sancionado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diseño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anuncio,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imagen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Identidad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participantes.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papelería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leyenda: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ajeno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político.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prohibido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distintos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programa”.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Toda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anuncios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electrónicos,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escritos,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gráficos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índole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invariablemente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leyenda: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“Estos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Cámara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Diputados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prohibido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partidistas,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electorales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funcionarios”.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leyenda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mencionar,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participantes.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incluirse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rotularse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dependencias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financiaron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bajo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equidad,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cantidad.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Pública.</w:t>
      </w:r>
    </w:p>
    <w:p w:rsidR="00E8374A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fundamento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106,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107,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109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283,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284,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287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6,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23,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fracción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Gubernamental;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12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Gubernamental,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9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relativa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difundida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periódicamente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población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remotos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electrónica,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metas.</w:t>
      </w:r>
    </w:p>
    <w:p w:rsidR="00E8374A" w:rsidRPr="001D5BEF" w:rsidRDefault="00E8374A" w:rsidP="009C4305">
      <w:pPr>
        <w:pStyle w:val="texto0"/>
        <w:spacing w:after="82"/>
        <w:rPr>
          <w:szCs w:val="22"/>
        </w:rPr>
      </w:pP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municipios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difundidos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página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electrónica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difusión;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página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Internet.</w:t>
      </w:r>
    </w:p>
    <w:p w:rsidR="00E8374A" w:rsidRPr="001D5BEF" w:rsidRDefault="00E8374A" w:rsidP="009C4305">
      <w:pPr>
        <w:pStyle w:val="texto0"/>
        <w:spacing w:after="82"/>
        <w:rPr>
          <w:szCs w:val="22"/>
        </w:rPr>
      </w:pPr>
      <w:r w:rsidRPr="003C0CF2">
        <w:rPr>
          <w:szCs w:val="22"/>
        </w:rPr>
        <w:t>En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la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página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web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la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3C0CF2">
        <w:rPr>
          <w:szCs w:val="22"/>
          <w:u w:val="single"/>
        </w:rPr>
        <w:t>http://www.gob.mx/conagua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se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pondrá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a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disposición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de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todo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público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carácter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complementario,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contravenir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contener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adicionales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mismas.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comprobación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implique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limitaciones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restricciones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erogación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deberá: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Artículo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12.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Quejas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denuncias.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quejas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denuncias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indebida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instancias:</w:t>
      </w:r>
    </w:p>
    <w:p w:rsidR="00E8374A" w:rsidRDefault="00E8374A" w:rsidP="009C4305">
      <w:pPr>
        <w:pStyle w:val="ROMANOS"/>
        <w:spacing w:line="213" w:lineRule="exact"/>
      </w:pPr>
      <w:r>
        <w:t>●</w:t>
      </w:r>
      <w:r w:rsidRPr="001D5BEF">
        <w:tab/>
        <w:t>El</w:t>
      </w:r>
      <w:r w:rsidR="009C4305">
        <w:t xml:space="preserve"> </w:t>
      </w:r>
      <w:r w:rsidRPr="001D5BEF">
        <w:t>Órgano</w:t>
      </w:r>
      <w:r w:rsidR="009C4305">
        <w:t xml:space="preserve"> </w:t>
      </w:r>
      <w:r w:rsidRPr="001D5BEF">
        <w:t>Interno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Control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cada</w:t>
      </w:r>
      <w:r w:rsidR="009C4305">
        <w:t xml:space="preserve"> </w:t>
      </w:r>
      <w:r w:rsidRPr="001D5BEF">
        <w:t>Organismo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Cuenca</w:t>
      </w:r>
      <w:r w:rsidR="009C4305">
        <w:t xml:space="preserve"> </w:t>
      </w:r>
      <w:r w:rsidRPr="001D5BEF">
        <w:t>o</w:t>
      </w:r>
      <w:r w:rsidR="009C4305">
        <w:t xml:space="preserve"> </w:t>
      </w:r>
      <w:r w:rsidRPr="001D5BEF">
        <w:t>Dirección</w:t>
      </w:r>
      <w:r w:rsidR="009C4305">
        <w:t xml:space="preserve"> </w:t>
      </w:r>
      <w:r w:rsidRPr="001D5BEF">
        <w:t>Local,</w:t>
      </w:r>
      <w:r w:rsidR="009C4305">
        <w:t xml:space="preserve"> </w:t>
      </w:r>
      <w:r w:rsidRPr="001D5BEF">
        <w:t>así</w:t>
      </w:r>
      <w:r w:rsidR="009C4305">
        <w:t xml:space="preserve"> </w:t>
      </w:r>
      <w:r w:rsidRPr="001D5BEF">
        <w:t>como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oficinas</w:t>
      </w:r>
      <w:r w:rsidR="009C4305">
        <w:t xml:space="preserve"> </w:t>
      </w:r>
      <w:r w:rsidRPr="001D5BEF">
        <w:t>centrales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Comisión.</w:t>
      </w:r>
    </w:p>
    <w:p w:rsidR="00E8374A" w:rsidRDefault="00E8374A" w:rsidP="009C4305">
      <w:pPr>
        <w:pStyle w:val="ROMANOS"/>
        <w:spacing w:line="213" w:lineRule="exact"/>
      </w:pPr>
      <w:r>
        <w:t>●</w:t>
      </w:r>
      <w:r w:rsidRPr="001D5BEF">
        <w:tab/>
        <w:t>Órgano</w:t>
      </w:r>
      <w:r w:rsidR="009C4305">
        <w:t xml:space="preserve"> </w:t>
      </w:r>
      <w:r w:rsidRPr="001D5BEF">
        <w:t>Estatal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Control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Entidad</w:t>
      </w:r>
      <w:r w:rsidR="009C4305">
        <w:t xml:space="preserve"> </w:t>
      </w:r>
      <w:r w:rsidRPr="001D5BEF">
        <w:t>Federativa.</w:t>
      </w:r>
    </w:p>
    <w:p w:rsidR="00E8374A" w:rsidRPr="001D5BEF" w:rsidRDefault="00E8374A" w:rsidP="009C4305">
      <w:pPr>
        <w:pStyle w:val="ANOTACION"/>
        <w:spacing w:line="213" w:lineRule="exact"/>
      </w:pPr>
      <w:r w:rsidRPr="001D5BEF">
        <w:t>TRANSITORIOS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PRIMERO</w:t>
      </w:r>
      <w:r w:rsidRPr="003C0CF2">
        <w:rPr>
          <w:b/>
          <w:szCs w:val="22"/>
        </w:rPr>
        <w:t>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2018.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SEGUNDO</w:t>
      </w:r>
      <w:r w:rsidRPr="003C0CF2">
        <w:rPr>
          <w:b/>
          <w:szCs w:val="22"/>
        </w:rPr>
        <w:t>.-</w:t>
      </w:r>
      <w:r w:rsidR="009C4305">
        <w:rPr>
          <w:b/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excepcional,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(cien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ciento)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concurrencia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incluyendo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comprendidos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Estrategia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Cruzada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(SINHAMBRE),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declaratoria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desastre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Federación.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último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calendario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declaratoria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desastre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natural.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sequía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fenómeno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extremo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elegibles.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suscribir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jurídicos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estrictamente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TERCERO</w:t>
      </w:r>
      <w:r w:rsidRPr="003C0CF2">
        <w:rPr>
          <w:b/>
          <w:szCs w:val="22"/>
        </w:rPr>
        <w:t>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prioridades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ámbito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identificar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implementar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contribuyan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objetivos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Cruzada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Hambre.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CUARTO</w:t>
      </w:r>
      <w:r w:rsidRPr="003C0CF2">
        <w:rPr>
          <w:b/>
          <w:szCs w:val="22"/>
        </w:rPr>
        <w:t>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trasferencia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trasferida,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acuerdo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designar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común,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hicieren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designar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tercero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efectos.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padrón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comprendidos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área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trasferida.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QUINTO</w:t>
      </w:r>
      <w:r w:rsidRPr="003C0CF2">
        <w:rPr>
          <w:b/>
          <w:szCs w:val="22"/>
        </w:rPr>
        <w:t>.-</w:t>
      </w:r>
      <w:r w:rsidR="009C4305">
        <w:rPr>
          <w:b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Vigésimo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DECRETO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transparente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eficaz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disciplina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continuará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instruyendo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electrónica,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depósito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subsidios.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exceptuada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SEXTO</w:t>
      </w:r>
      <w:r w:rsidRPr="003C0CF2">
        <w:rPr>
          <w:b/>
          <w:szCs w:val="22"/>
        </w:rPr>
        <w:t>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mujeres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hombres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igualdad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oportunidades;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hombre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mujer,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restricción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alguna,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obtención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incentivos.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b/>
          <w:szCs w:val="22"/>
        </w:rPr>
        <w:t>SÉPTIMO</w:t>
      </w:r>
      <w:r w:rsidRPr="003C0CF2">
        <w:rPr>
          <w:b/>
          <w:szCs w:val="22"/>
        </w:rPr>
        <w:t>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transitorio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Decreto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reforman,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adicionan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derogan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diversas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publicado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julio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2016.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desaparición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constitucional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autónomo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crear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anticorrupción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legales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jurídica.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expiden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refiere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continuará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ejerciendo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ordenamientos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momento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decreto.</w:t>
      </w:r>
    </w:p>
    <w:p w:rsidR="00E8374A" w:rsidRDefault="00E8374A" w:rsidP="009C4305">
      <w:pPr>
        <w:pStyle w:val="texto0"/>
        <w:rPr>
          <w:szCs w:val="22"/>
        </w:rPr>
      </w:pPr>
      <w:r w:rsidRPr="001D5BEF">
        <w:rPr>
          <w:szCs w:val="22"/>
        </w:rPr>
        <w:t>Ciudad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México,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>
        <w:rPr>
          <w:szCs w:val="22"/>
        </w:rPr>
        <w:t>20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>
        <w:rPr>
          <w:szCs w:val="22"/>
        </w:rPr>
        <w:t>diciembre</w:t>
      </w:r>
      <w:r w:rsidR="009C4305">
        <w:rPr>
          <w:szCs w:val="22"/>
        </w:rPr>
        <w:t xml:space="preserve"> </w:t>
      </w:r>
      <w:r>
        <w:rPr>
          <w:szCs w:val="22"/>
        </w:rPr>
        <w:t>de</w:t>
      </w:r>
      <w:r w:rsidR="009C4305">
        <w:rPr>
          <w:szCs w:val="22"/>
        </w:rPr>
        <w:t xml:space="preserve"> </w:t>
      </w:r>
      <w:r>
        <w:rPr>
          <w:szCs w:val="22"/>
        </w:rPr>
        <w:t>2017.-</w:t>
      </w:r>
      <w:r w:rsidR="009C4305">
        <w:rPr>
          <w:szCs w:val="22"/>
        </w:rPr>
        <w:t xml:space="preserve"> </w:t>
      </w:r>
      <w:r>
        <w:rPr>
          <w:szCs w:val="22"/>
        </w:rPr>
        <w:t>El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3C0CF2">
        <w:rPr>
          <w:szCs w:val="22"/>
        </w:rPr>
        <w:t>General</w:t>
      </w:r>
      <w:r>
        <w:rPr>
          <w:szCs w:val="22"/>
        </w:rPr>
        <w:t>,</w:t>
      </w:r>
      <w:r w:rsidR="009C4305">
        <w:rPr>
          <w:szCs w:val="22"/>
        </w:rPr>
        <w:t xml:space="preserve"> </w:t>
      </w:r>
      <w:r w:rsidRPr="001D5BEF">
        <w:rPr>
          <w:b/>
          <w:szCs w:val="22"/>
        </w:rPr>
        <w:t>Roberto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Ramírez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Parra</w:t>
      </w:r>
      <w:r>
        <w:rPr>
          <w:szCs w:val="22"/>
        </w:rPr>
        <w:t>.-</w:t>
      </w:r>
      <w:r w:rsidR="009C4305">
        <w:rPr>
          <w:szCs w:val="22"/>
        </w:rPr>
        <w:t xml:space="preserve"> </w:t>
      </w:r>
      <w:r>
        <w:rPr>
          <w:szCs w:val="22"/>
        </w:rPr>
        <w:t>Rúbrica.</w:t>
      </w:r>
    </w:p>
    <w:p w:rsidR="00E8374A" w:rsidRPr="001D5BEF" w:rsidRDefault="00E8374A" w:rsidP="009C4305">
      <w:pPr>
        <w:pStyle w:val="texto0"/>
        <w:spacing w:after="80" w:line="200" w:lineRule="exact"/>
        <w:ind w:firstLine="0"/>
        <w:jc w:val="center"/>
        <w:rPr>
          <w:szCs w:val="22"/>
        </w:rPr>
      </w:pPr>
      <w:r w:rsidRPr="001D5BEF">
        <w:rPr>
          <w:b/>
          <w:szCs w:val="22"/>
        </w:rPr>
        <w:t>ANEXO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I</w:t>
      </w:r>
    </w:p>
    <w:p w:rsidR="00E8374A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after="80" w:line="200" w:lineRule="exact"/>
        <w:rPr>
          <w:b/>
          <w:szCs w:val="22"/>
        </w:rPr>
      </w:pP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Gobierno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Federal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través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Comisión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Nacional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Agua</w:t>
      </w:r>
    </w:p>
    <w:p w:rsidR="00E8374A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Hidroagrícolas: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Definir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Radicar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FOFAE: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Definir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modificatorios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Radicar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SHCP.</w:t>
      </w:r>
    </w:p>
    <w:p w:rsidR="00E8374A" w:rsidRPr="001D5BEF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casos:</w:t>
      </w:r>
    </w:p>
    <w:p w:rsidR="00E8374A" w:rsidRPr="001D5BEF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productores,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enseñanza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investigación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especializados,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sector.</w:t>
      </w:r>
    </w:p>
    <w:p w:rsidR="00E8374A" w:rsidRPr="001D5BEF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nacional.</w:t>
      </w:r>
    </w:p>
    <w:p w:rsidR="00E8374A" w:rsidRPr="001D5BEF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talleres.</w:t>
      </w:r>
    </w:p>
    <w:p w:rsidR="00E8374A" w:rsidRPr="001D5BEF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Convocar,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académicas,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investigación,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profesionales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perfil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técnico-económicos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nacional.</w:t>
      </w:r>
    </w:p>
    <w:p w:rsidR="00E8374A" w:rsidRPr="001D5BEF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SHCP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SFP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periodicidad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artículo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106,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107,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109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Hacendaria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283,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284,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287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Reglamento.</w:t>
      </w:r>
    </w:p>
    <w:p w:rsidR="00E8374A" w:rsidRPr="001D5BEF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Contratar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Federal.</w:t>
      </w:r>
    </w:p>
    <w:p w:rsidR="00E8374A" w:rsidRDefault="00E8374A" w:rsidP="009C4305">
      <w:pPr>
        <w:pStyle w:val="texto0"/>
        <w:spacing w:after="80" w:line="200" w:lineRule="exact"/>
        <w:rPr>
          <w:b/>
          <w:szCs w:val="22"/>
        </w:rPr>
      </w:pP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Gobierno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Estado.</w:t>
      </w:r>
    </w:p>
    <w:p w:rsidR="00E8374A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Promover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regionales,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auxiliares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esquemas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financiamiento.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Concertación.</w:t>
      </w:r>
    </w:p>
    <w:p w:rsidR="00E8374A" w:rsidRDefault="00E8374A" w:rsidP="009C4305">
      <w:pPr>
        <w:pStyle w:val="texto0"/>
        <w:spacing w:after="80" w:line="200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FOFAE: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Acordar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suscribir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Radicar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compromisos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mecánica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Difundir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alcances,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solicitarles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promuevan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difundan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agremiados.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Difundir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sitios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ámbito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oficinas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Distritos.</w:t>
      </w:r>
    </w:p>
    <w:p w:rsidR="00E8374A" w:rsidRDefault="00E8374A" w:rsidP="009C4305">
      <w:pPr>
        <w:pStyle w:val="texto0"/>
        <w:spacing w:after="80" w:line="200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Promover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regionales,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organizaciones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auxiliares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crédito,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esquemas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financiamiento.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Presidir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órgano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auxiliar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correspondan.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carácter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fideicomitente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Proporcionar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requiera,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obligaciones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señaladas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atribuciones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competencias.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dentro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electrónico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impreso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programático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físico-financiero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carácter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fideicomitente,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elabore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fiscal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aquellos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31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encuentran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Remitir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copia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concluya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formalización.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Convocar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sesionar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extraordinarias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requieran.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Acordar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conjuntamente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suscribir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respectivos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acorde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leyes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aplicables.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estimaciones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ejecutoras.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bueno.</w:t>
      </w:r>
    </w:p>
    <w:p w:rsidR="00E8374A" w:rsidRDefault="00E8374A" w:rsidP="009C4305">
      <w:pPr>
        <w:pStyle w:val="texto0"/>
        <w:spacing w:after="80" w:line="205" w:lineRule="exact"/>
        <w:rPr>
          <w:b/>
          <w:szCs w:val="22"/>
        </w:rPr>
      </w:pP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Organismos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Cuenca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Direcciones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Locales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Comisión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Nacional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Agua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en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Estados.</w:t>
      </w:r>
    </w:p>
    <w:p w:rsidR="00E8374A" w:rsidRDefault="00E8374A" w:rsidP="009C4305">
      <w:pPr>
        <w:pStyle w:val="texto0"/>
        <w:spacing w:after="80" w:line="205" w:lineRule="exact"/>
        <w:rPr>
          <w:szCs w:val="22"/>
        </w:rPr>
      </w:pP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Hidroagrícolas: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Conjuntar,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revisar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cinco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Formular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Supervisora.</w:t>
      </w:r>
    </w:p>
    <w:p w:rsidR="00E8374A" w:rsidRPr="001D5BEF" w:rsidRDefault="00E8374A" w:rsidP="009C4305">
      <w:pPr>
        <w:pStyle w:val="texto0"/>
        <w:spacing w:after="80" w:line="205" w:lineRule="exact"/>
        <w:rPr>
          <w:szCs w:val="22"/>
        </w:rPr>
      </w:pPr>
      <w:r w:rsidRPr="001D5BEF">
        <w:rPr>
          <w:b/>
          <w:szCs w:val="22"/>
        </w:rPr>
        <w:t>Cuando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recursos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sean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operados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administrados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por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FOFAE</w:t>
      </w:r>
      <w:r w:rsidRPr="001D5BEF">
        <w:rPr>
          <w:szCs w:val="22"/>
        </w:rPr>
        <w:t>: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Conjuntar,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revisar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seis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años.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Secretario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Solicitar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sesionar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deliberación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asuntos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5" w:lineRule="exact"/>
        <w:rPr>
          <w:szCs w:val="22"/>
        </w:rPr>
      </w:pP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para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casos</w:t>
      </w:r>
      <w:r w:rsidRPr="001D5BEF">
        <w:rPr>
          <w:szCs w:val="22"/>
        </w:rPr>
        <w:t>: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Notificar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Definir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asesorar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vigilar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efecto.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ejecutivo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verificar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consignado,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Director.</w:t>
      </w:r>
    </w:p>
    <w:p w:rsidR="00E8374A" w:rsidRPr="001D5BEF" w:rsidRDefault="00E8374A" w:rsidP="009C4305">
      <w:pPr>
        <w:pStyle w:val="texto0"/>
        <w:spacing w:after="80" w:line="205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Coordinarse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agropecuario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Recibir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ejerzan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Anexos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Convenios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Concertación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Solicitar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curso.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Confiables.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Poner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Unitarios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Poner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disposición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conocer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especificaciones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adquirir;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asimismo,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sirven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dictaminación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elegibles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instrumentación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promover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acerca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inherentes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factibilidad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calendarización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integrarlo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referido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comunicarse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específicos,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Convocar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públicamente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inscribirse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Confiables,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siempre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solicitada.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Comunicar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escrito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quedaron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inscritas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catálogo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confiables;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así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fueron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motivos.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Convocar,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académicas,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investigación,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profesionales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perfil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realicen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empresas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instituciones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encargadas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comprobado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aceptación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emitida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Formular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Modificar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desincorporar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derivado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parcial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Default="00E8374A" w:rsidP="009C4305">
      <w:pPr>
        <w:pStyle w:val="texto0"/>
        <w:spacing w:after="80" w:line="201" w:lineRule="exact"/>
        <w:ind w:left="720" w:hanging="432"/>
      </w:pPr>
      <w:r>
        <w:rPr>
          <w:szCs w:val="22"/>
        </w:rPr>
        <w:t>●</w:t>
      </w:r>
      <w:r w:rsidRPr="001D5BEF">
        <w:tab/>
        <w:t>Distribuir</w:t>
      </w:r>
      <w:r w:rsidR="009C4305">
        <w:t xml:space="preserve"> </w:t>
      </w:r>
      <w:r w:rsidRPr="001D5BEF">
        <w:t>para</w:t>
      </w:r>
      <w:r w:rsidR="009C4305">
        <w:t xml:space="preserve"> </w:t>
      </w:r>
      <w:r w:rsidRPr="001D5BEF">
        <w:t>cada</w:t>
      </w:r>
      <w:r w:rsidR="009C4305">
        <w:t xml:space="preserve"> </w:t>
      </w:r>
      <w:r w:rsidRPr="001D5BEF">
        <w:t>Distrito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Riego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entidad,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asignación</w:t>
      </w:r>
      <w:r w:rsidR="009C4305">
        <w:t xml:space="preserve"> </w:t>
      </w:r>
      <w:r w:rsidRPr="001D5BEF">
        <w:t>federal</w:t>
      </w:r>
      <w:r w:rsidR="009C4305">
        <w:t xml:space="preserve"> </w:t>
      </w:r>
      <w:r w:rsidRPr="001D5BEF">
        <w:t>autorizada</w:t>
      </w:r>
      <w:r w:rsidR="009C4305">
        <w:t xml:space="preserve"> </w:t>
      </w:r>
      <w:r w:rsidRPr="001D5BEF">
        <w:t>por</w:t>
      </w:r>
      <w:r w:rsidR="009C4305">
        <w:t xml:space="preserve"> </w:t>
      </w:r>
      <w:r w:rsidRPr="001D5BEF">
        <w:t>componente</w:t>
      </w:r>
      <w:r w:rsidR="009C4305">
        <w:t xml:space="preserve"> </w:t>
      </w:r>
      <w:r w:rsidRPr="001D5BEF">
        <w:t>autorizada</w:t>
      </w:r>
      <w:r w:rsidR="009C4305">
        <w:t xml:space="preserve"> </w:t>
      </w:r>
      <w:r w:rsidRPr="001D5BEF">
        <w:t>del</w:t>
      </w:r>
      <w:r w:rsidR="009C4305">
        <w:t xml:space="preserve"> </w:t>
      </w:r>
      <w:r w:rsidRPr="001D5BEF">
        <w:t>Programa</w:t>
      </w:r>
      <w:r w:rsidR="009C4305">
        <w:t xml:space="preserve"> </w:t>
      </w:r>
      <w:r w:rsidRPr="001D5BEF">
        <w:t>Apoyo</w:t>
      </w:r>
      <w:r w:rsidR="009C4305">
        <w:t xml:space="preserve"> </w:t>
      </w:r>
      <w:r w:rsidRPr="001D5BEF">
        <w:t>a</w:t>
      </w:r>
      <w:r w:rsidR="009C4305">
        <w:t xml:space="preserve"> </w:t>
      </w:r>
      <w:r w:rsidRPr="001D5BEF">
        <w:t>la</w:t>
      </w:r>
      <w:r w:rsidR="009C4305">
        <w:t xml:space="preserve"> </w:t>
      </w:r>
      <w:r w:rsidRPr="001D5BEF">
        <w:t>infraestructura</w:t>
      </w:r>
      <w:r w:rsidR="009C4305">
        <w:t xml:space="preserve"> </w:t>
      </w:r>
      <w:r w:rsidRPr="001D5BEF">
        <w:t>hidroagrícola,</w:t>
      </w:r>
      <w:r w:rsidR="009C4305">
        <w:t xml:space="preserve"> </w:t>
      </w:r>
      <w:r w:rsidRPr="001D5BEF">
        <w:t>tomando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cuenta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procedimiento</w:t>
      </w:r>
      <w:r w:rsidR="009C4305">
        <w:t xml:space="preserve"> </w:t>
      </w:r>
      <w:r w:rsidRPr="001D5BEF">
        <w:t>establecido</w:t>
      </w:r>
      <w:r w:rsidR="009C4305">
        <w:t xml:space="preserve"> </w:t>
      </w:r>
      <w:r w:rsidRPr="001D5BEF">
        <w:t>en</w:t>
      </w:r>
      <w:r w:rsidR="009C4305">
        <w:t xml:space="preserve"> </w:t>
      </w:r>
      <w:r w:rsidRPr="001D5BEF">
        <w:t>el</w:t>
      </w:r>
      <w:r w:rsidR="009C4305">
        <w:t xml:space="preserve"> </w:t>
      </w:r>
      <w:r w:rsidRPr="001D5BEF">
        <w:t>Manual</w:t>
      </w:r>
      <w:r w:rsidR="009C4305">
        <w:t xml:space="preserve"> </w:t>
      </w:r>
      <w:r w:rsidRPr="001D5BEF">
        <w:t>de</w:t>
      </w:r>
      <w:r w:rsidR="009C4305">
        <w:t xml:space="preserve"> </w:t>
      </w:r>
      <w:r w:rsidRPr="001D5BEF">
        <w:t>Operación</w:t>
      </w:r>
      <w:r w:rsidR="009C4305">
        <w:t xml:space="preserve"> </w:t>
      </w:r>
      <w:r w:rsidRPr="001D5BEF">
        <w:t>correspondiente</w:t>
      </w:r>
    </w:p>
    <w:p w:rsidR="00E8374A" w:rsidRPr="001D5BEF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Modificar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gestionar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actualización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nacionales.</w:t>
      </w:r>
    </w:p>
    <w:p w:rsidR="00E8374A" w:rsidRDefault="00E8374A" w:rsidP="009C4305">
      <w:pPr>
        <w:pStyle w:val="texto0"/>
        <w:spacing w:after="80" w:line="201" w:lineRule="exact"/>
        <w:rPr>
          <w:b/>
          <w:szCs w:val="22"/>
        </w:rPr>
      </w:pP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Comité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Hidroagrícola.</w:t>
      </w:r>
    </w:p>
    <w:p w:rsidR="00E8374A" w:rsidRDefault="00E8374A" w:rsidP="009C4305">
      <w:pPr>
        <w:pStyle w:val="texto0"/>
        <w:spacing w:after="80" w:line="201" w:lineRule="exact"/>
        <w:rPr>
          <w:szCs w:val="22"/>
        </w:rPr>
      </w:pPr>
      <w:r w:rsidRPr="001D5BEF">
        <w:rPr>
          <w:szCs w:val="22"/>
        </w:rPr>
        <w:t>Este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tendrá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responsabilidades:</w:t>
      </w:r>
    </w:p>
    <w:p w:rsidR="00E8374A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Definir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calendario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promoción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sujetos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Default="00E8374A" w:rsidP="009C4305">
      <w:pPr>
        <w:pStyle w:val="texto0"/>
        <w:spacing w:after="80" w:line="201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Comunicar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subprograma.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previa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validación,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ejecutarán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consideración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selección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Hidráulico;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propuestas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validadas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subdirector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asistencia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operativa.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Solicitar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desglosado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saldos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Federativa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cinco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trimestre.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radicación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ampliación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liquida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fecha.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comprobado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contratados.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cierre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</w:p>
    <w:p w:rsidR="00E8374A" w:rsidRPr="001D5BEF" w:rsidRDefault="00E8374A" w:rsidP="009C4305">
      <w:pPr>
        <w:pStyle w:val="texto0"/>
        <w:spacing w:after="80" w:line="206" w:lineRule="exact"/>
        <w:rPr>
          <w:b/>
          <w:szCs w:val="22"/>
        </w:rPr>
      </w:pP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Comité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Hidráulico.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Jerarquizar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mecanismos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criterios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según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jerarquizados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Distribuir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tomando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Default="00E8374A" w:rsidP="009C4305">
      <w:pPr>
        <w:pStyle w:val="texto0"/>
        <w:spacing w:after="80" w:line="206" w:lineRule="exact"/>
        <w:rPr>
          <w:b/>
          <w:szCs w:val="22"/>
        </w:rPr>
      </w:pP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Comité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Técnico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FOFAE.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Definir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calendario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sesiones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Fideicomiso.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aprobados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procedimientos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operativos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Solicitar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FIDUCIARIA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desglosado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saldos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primeros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cinco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posteriores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término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trimestre.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saldos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asignación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lleve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cabo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vez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comprobado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contratados.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Conjuntar,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revisar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soporte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efectuados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concepto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Técnico;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documentación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cinco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integrada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expediente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resguarda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estado.</w:t>
      </w:r>
    </w:p>
    <w:p w:rsidR="00E8374A" w:rsidRPr="001D5BEF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Autorizar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numeral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7.4.3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reglas.</w:t>
      </w:r>
    </w:p>
    <w:p w:rsidR="00E8374A" w:rsidRDefault="00E8374A" w:rsidP="009C4305">
      <w:pPr>
        <w:pStyle w:val="texto0"/>
        <w:spacing w:after="80" w:line="206" w:lineRule="exact"/>
        <w:rPr>
          <w:szCs w:val="22"/>
        </w:rPr>
      </w:pP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Subcomités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Hidroagrícolas</w:t>
      </w:r>
      <w:r w:rsidRPr="001D5BEF">
        <w:rPr>
          <w:szCs w:val="22"/>
        </w:rPr>
        <w:t>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Verificar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duplicidad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misma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SRL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SAGARPA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federales.</w:t>
      </w:r>
    </w:p>
    <w:p w:rsidR="00E8374A" w:rsidRDefault="00E8374A" w:rsidP="009C4305">
      <w:pPr>
        <w:pStyle w:val="texto0"/>
        <w:spacing w:after="80" w:line="206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Aprobar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dictamen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presupuestal,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autorización.</w:t>
      </w:r>
    </w:p>
    <w:p w:rsidR="00E8374A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Integrar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sobre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mensuales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FOFAE.</w:t>
      </w:r>
    </w:p>
    <w:p w:rsidR="00E8374A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Elaborar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intereses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depositados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9C4305">
      <w:pPr>
        <w:pStyle w:val="texto0"/>
        <w:spacing w:after="80" w:line="204" w:lineRule="exact"/>
        <w:rPr>
          <w:b/>
          <w:szCs w:val="22"/>
        </w:rPr>
      </w:pP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las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Asociaciones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Civiles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Usuarios,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Sociedades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Responsabilidad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Limitada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y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Usuarios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Hidroagrícolas.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Presentar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solicitudes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requisitos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responsables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procesos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licitación,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seguimiento,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entrega-recepción,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finiquito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destinados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estricto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lineamientos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establecidos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decidido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manera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directa,</w:t>
      </w:r>
      <w:r w:rsidR="009C4305">
        <w:rPr>
          <w:szCs w:val="22"/>
        </w:rPr>
        <w:t xml:space="preserve"> </w:t>
      </w:r>
      <w:proofErr w:type="spellStart"/>
      <w:r w:rsidRPr="001D5BEF">
        <w:rPr>
          <w:szCs w:val="22"/>
        </w:rPr>
        <w:t>aperturar</w:t>
      </w:r>
      <w:proofErr w:type="spellEnd"/>
      <w:r w:rsidR="009C4305">
        <w:rPr>
          <w:szCs w:val="22"/>
        </w:rPr>
        <w:t xml:space="preserve"> </w:t>
      </w:r>
      <w:r w:rsidRPr="001D5BEF">
        <w:rPr>
          <w:szCs w:val="22"/>
        </w:rPr>
        <w:t>cuentas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bancarias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mancomunadas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excepción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Aportar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puede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materiales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construcción,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cualquier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utilizarlo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solamente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facilidades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proporcionar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necesaria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instancias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coordinación,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control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niveles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gobierno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facultados,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visitas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inspección.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asegurar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ejecución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trabajos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50%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ésta.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DPSAB,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establezca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Garantizar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disponibilidad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aportar,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dispondrán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15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notificación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Cubrir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propios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costos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administración,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aseguramiento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durante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útil.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DPSAB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cumplir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normal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cargo.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Aplicar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única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exclusivamente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proyecto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Generar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estimaciones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acciones,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supervisora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requerirá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Visto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Bueno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Informar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Jefatura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hábil,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avances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físicos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Elegir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representante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participará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vocal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Subcomité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desempeñar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funciones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correspondan.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garantía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prendaria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facturas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Equipamiento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Convocar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asamblea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determinar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existe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interés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otorga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favorable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protocoliza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Entregar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algunos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devenguen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reintegrarse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Entregar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original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Título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Concesión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Nacionales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cuando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haya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componente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Especiales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Estratégicos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algunos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usuarios.</w:t>
      </w:r>
    </w:p>
    <w:p w:rsidR="00E8374A" w:rsidRPr="001D5BEF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operar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directamente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Comités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devengados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conforme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numeral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7.4.3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reglas</w:t>
      </w:r>
    </w:p>
    <w:p w:rsidR="00E8374A" w:rsidRDefault="00E8374A" w:rsidP="009C4305">
      <w:pPr>
        <w:pStyle w:val="texto0"/>
        <w:spacing w:after="80" w:line="204" w:lineRule="exact"/>
        <w:ind w:left="720" w:hanging="432"/>
        <w:rPr>
          <w:szCs w:val="22"/>
        </w:rPr>
      </w:pPr>
      <w:r>
        <w:rPr>
          <w:szCs w:val="22"/>
        </w:rPr>
        <w:t>●</w:t>
      </w:r>
      <w:r w:rsidRPr="001D5BEF">
        <w:rPr>
          <w:szCs w:val="22"/>
        </w:rPr>
        <w:tab/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reintegro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extemporáneo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TESOFE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mostrar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efectuado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generados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cargas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financieras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correspondientes.</w:t>
      </w:r>
    </w:p>
    <w:p w:rsidR="00E8374A" w:rsidRPr="001D5BEF" w:rsidRDefault="00E8374A" w:rsidP="009C4305">
      <w:pPr>
        <w:pStyle w:val="texto0"/>
        <w:ind w:firstLine="0"/>
        <w:jc w:val="center"/>
        <w:rPr>
          <w:szCs w:val="22"/>
        </w:rPr>
      </w:pPr>
      <w:r w:rsidRPr="001D5BEF">
        <w:rPr>
          <w:b/>
          <w:szCs w:val="22"/>
        </w:rPr>
        <w:t>ANEXO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II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Indicadores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Hidroagrícola.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evaluar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usarán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siguientes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indicadores: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Fin: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1.1.-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Productividad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(kg/m3)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Millones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toneladas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producidas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millones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metros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cúbicos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utilizada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año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Propósito: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1.2.-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derivado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cuentan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conservada,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</w:p>
    <w:p w:rsidR="00E8374A" w:rsidRPr="001D5BEF" w:rsidRDefault="00E8374A" w:rsidP="009C4305">
      <w:pPr>
        <w:pStyle w:val="texto0"/>
        <w:spacing w:line="213" w:lineRule="exact"/>
        <w:rPr>
          <w:szCs w:val="22"/>
        </w:rPr>
      </w:pPr>
      <w:r w:rsidRPr="001D5BEF">
        <w:rPr>
          <w:szCs w:val="22"/>
        </w:rPr>
        <w:t>Componentes: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1.3.-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sexenal)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x100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1.4.-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sexenal)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x100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1.5.-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>
        <w:rPr>
          <w:szCs w:val="22"/>
        </w:rPr>
        <w:t>periodo</w:t>
      </w:r>
      <w:r w:rsidR="00F727C7">
        <w:rPr>
          <w:szCs w:val="22"/>
        </w:rPr>
        <w:t xml:space="preserve"> </w:t>
      </w:r>
      <w:r w:rsidRPr="001D5BEF">
        <w:rPr>
          <w:szCs w:val="22"/>
        </w:rPr>
        <w:t>2016-2018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x100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1.6.-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infraestructura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conservada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1.7.-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gravedad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total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modalidad)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1.8.-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personas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capacitadas.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>
        <w:rPr>
          <w:szCs w:val="22"/>
        </w:rPr>
        <w:t>periodo</w:t>
      </w:r>
      <w:r w:rsidR="00F727C7">
        <w:rPr>
          <w:szCs w:val="22"/>
        </w:rPr>
        <w:t xml:space="preserve"> </w:t>
      </w:r>
      <w:r w:rsidRPr="001D5BEF">
        <w:rPr>
          <w:szCs w:val="22"/>
        </w:rPr>
        <w:t>2016-2018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Tecnificado)x100.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 w:rsidRPr="001D5BEF">
        <w:rPr>
          <w:szCs w:val="22"/>
        </w:rPr>
        <w:t>1.9.-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superficie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temporal.</w:t>
      </w:r>
    </w:p>
    <w:p w:rsidR="00E8374A" w:rsidRPr="001D5BEF" w:rsidRDefault="00E8374A" w:rsidP="009C4305">
      <w:pPr>
        <w:pStyle w:val="texto0"/>
        <w:spacing w:line="213" w:lineRule="exact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incorporadas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/ha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definidas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2015-2018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suplementario)x100.</w:t>
      </w:r>
    </w:p>
    <w:p w:rsidR="00E8374A" w:rsidRPr="001D5BEF" w:rsidRDefault="00E8374A" w:rsidP="009C4305">
      <w:pPr>
        <w:pStyle w:val="texto0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 w:rsidRPr="001D5BEF">
        <w:rPr>
          <w:szCs w:val="22"/>
        </w:rPr>
        <w:t>1.10.-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formalmente.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Sumatoria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asociaciones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constituidas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formalmente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 w:rsidRPr="001D5BEF">
        <w:rPr>
          <w:szCs w:val="22"/>
        </w:rPr>
        <w:t>1.11.-</w:t>
      </w:r>
      <w:r w:rsidR="009C4305">
        <w:rPr>
          <w:szCs w:val="22"/>
        </w:rPr>
        <w:t xml:space="preserve"> </w:t>
      </w:r>
      <w:r>
        <w:rPr>
          <w:szCs w:val="22"/>
        </w:rPr>
        <w:tab/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Sumatoria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técnicos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realizados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>1.12.-</w:t>
      </w:r>
      <w:r>
        <w:rPr>
          <w:szCs w:val="22"/>
        </w:rPr>
        <w:tab/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hectáreas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impulsar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desarrollo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agrícola.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Sumatoria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usuarios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recibieron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apoyo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económico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026.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 w:rsidRPr="001D5BEF">
        <w:rPr>
          <w:szCs w:val="22"/>
        </w:rPr>
        <w:t>1.13.-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Volumen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recuperado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renuncia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voluntaria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derecho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agua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Sumatoria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volúmenes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recuperados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>1.14.-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emergentes.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emergentes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atendidos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reporta/El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emergentes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ocurridos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x100.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 w:rsidRPr="001D5BEF">
        <w:rPr>
          <w:szCs w:val="22"/>
        </w:rPr>
        <w:t>Actividades: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>1.15.-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validado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validado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reporta/El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inversión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x100.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 w:rsidRPr="001D5BEF">
        <w:rPr>
          <w:szCs w:val="22"/>
        </w:rPr>
        <w:t>1.16.-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recurso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transferido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beneficiarios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hidroagrícolas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FOFAES,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i)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 w:rsidRPr="001D5BEF">
        <w:rPr>
          <w:szCs w:val="22"/>
        </w:rPr>
        <w:t>1.17.-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>1.18.-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>1.19.-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y/o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modernización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3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 w:rsidRPr="001D5BEF">
        <w:rPr>
          <w:szCs w:val="22"/>
        </w:rPr>
        <w:t>1.20.-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obras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suplementario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zonas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>1.21.-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eventos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 w:rsidRPr="001D5BEF">
        <w:rPr>
          <w:szCs w:val="22"/>
        </w:rPr>
        <w:t>1.22.-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estudios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 w:rsidRPr="001D5BEF">
        <w:rPr>
          <w:szCs w:val="22"/>
        </w:rPr>
        <w:t>1.23.-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contratación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contratado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monto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presupuesto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modificado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anual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para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Riego,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Unidades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>1.24.-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>1.25.-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>1.26.-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talleres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Riego.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Trimestral.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>1.27.-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adquiridos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Semestral.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>1.28.-</w:t>
      </w:r>
      <w:r>
        <w:rPr>
          <w:szCs w:val="22"/>
        </w:rPr>
        <w:tab/>
      </w:r>
      <w:r w:rsidRPr="001D5BEF">
        <w:rPr>
          <w:szCs w:val="22"/>
        </w:rPr>
        <w:t>Porcentaje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maquinaria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Tecnificado.</w:t>
      </w:r>
    </w:p>
    <w:p w:rsidR="00E8374A" w:rsidRPr="001D5BEF" w:rsidRDefault="00E8374A" w:rsidP="009C4305">
      <w:pPr>
        <w:pStyle w:val="texto0"/>
        <w:spacing w:line="214" w:lineRule="exact"/>
        <w:ind w:left="806" w:hanging="518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(El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rehabilitados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acumulado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periodo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que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reporta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/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número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máquinas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y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equipo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rehabilitar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programado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ejercicio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en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los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Distritos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Temporal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Tecnificado)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x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100.</w:t>
      </w:r>
    </w:p>
    <w:p w:rsidR="00E8374A" w:rsidRDefault="00E8374A" w:rsidP="009C4305">
      <w:pPr>
        <w:pStyle w:val="texto0"/>
        <w:ind w:left="810" w:hanging="522"/>
        <w:rPr>
          <w:szCs w:val="22"/>
        </w:rPr>
      </w:pPr>
      <w:r>
        <w:rPr>
          <w:szCs w:val="22"/>
        </w:rPr>
        <w:tab/>
      </w:r>
      <w:r w:rsidRPr="001D5BEF">
        <w:rPr>
          <w:szCs w:val="22"/>
        </w:rPr>
        <w:t>Frecuencia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de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medición:</w:t>
      </w:r>
      <w:r w:rsidR="009C4305">
        <w:rPr>
          <w:szCs w:val="22"/>
        </w:rPr>
        <w:t xml:space="preserve"> </w:t>
      </w:r>
      <w:r w:rsidRPr="001D5BEF">
        <w:rPr>
          <w:szCs w:val="22"/>
        </w:rPr>
        <w:t>Semestral.</w:t>
      </w:r>
    </w:p>
    <w:p w:rsidR="00E8374A" w:rsidRPr="001D5BEF" w:rsidRDefault="00E8374A" w:rsidP="009C4305">
      <w:pPr>
        <w:pStyle w:val="texto0"/>
        <w:ind w:firstLine="0"/>
        <w:jc w:val="center"/>
        <w:rPr>
          <w:szCs w:val="22"/>
        </w:rPr>
      </w:pPr>
      <w:r w:rsidRPr="001D5BEF">
        <w:rPr>
          <w:b/>
          <w:szCs w:val="22"/>
        </w:rPr>
        <w:t>ANEXO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III</w:t>
      </w:r>
    </w:p>
    <w:p w:rsidR="00E8374A" w:rsidRDefault="00E8374A" w:rsidP="009C4305">
      <w:pPr>
        <w:pStyle w:val="texto0"/>
        <w:rPr>
          <w:b/>
          <w:szCs w:val="20"/>
        </w:rPr>
      </w:pPr>
      <w:r w:rsidRPr="001D5BEF">
        <w:rPr>
          <w:b/>
          <w:szCs w:val="20"/>
        </w:rPr>
        <w:t>Diagramas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de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Flujo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de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las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componentes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del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Programa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de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Apoyo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a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la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Infraestructura</w:t>
      </w:r>
      <w:r w:rsidR="009C4305">
        <w:rPr>
          <w:b/>
          <w:szCs w:val="20"/>
        </w:rPr>
        <w:t xml:space="preserve"> </w:t>
      </w:r>
      <w:r w:rsidRPr="001D5BEF">
        <w:rPr>
          <w:b/>
          <w:szCs w:val="20"/>
        </w:rPr>
        <w:t>Hidroagrícola</w:t>
      </w:r>
    </w:p>
    <w:p w:rsidR="00E8374A" w:rsidRDefault="00E8374A" w:rsidP="009C4305">
      <w:pPr>
        <w:pStyle w:val="texto0"/>
        <w:spacing w:line="240" w:lineRule="auto"/>
        <w:ind w:firstLine="0"/>
        <w:jc w:val="center"/>
      </w:pPr>
    </w:p>
    <w:p w:rsidR="005E581A" w:rsidRDefault="005E581A" w:rsidP="009C4305">
      <w:pPr>
        <w:pStyle w:val="texto0"/>
        <w:spacing w:line="240" w:lineRule="auto"/>
        <w:ind w:firstLine="0"/>
        <w:jc w:val="center"/>
      </w:pPr>
    </w:p>
    <w:p w:rsidR="00E8374A" w:rsidRPr="00E53151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66.25pt">
            <v:imagedata r:id="rId7" o:title=""/>
          </v:shape>
        </w:pict>
      </w:r>
    </w:p>
    <w:p w:rsidR="00E8374A" w:rsidRDefault="00E8374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E8374A" w:rsidRDefault="00E8374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  <w:r>
        <w:rPr>
          <w:noProof/>
          <w:sz w:val="15"/>
          <w:szCs w:val="15"/>
        </w:rPr>
        <w:br w:type="page"/>
      </w: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  <w:r w:rsidRPr="005E581A">
        <w:rPr>
          <w:noProof/>
          <w:sz w:val="15"/>
          <w:szCs w:val="15"/>
        </w:rPr>
        <w:pict>
          <v:shape id="_x0000_i1026" type="#_x0000_t75" style="width:441.75pt;height:283.5pt">
            <v:imagedata r:id="rId8" o:title=""/>
          </v:shape>
        </w:pict>
      </w: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noProof/>
          <w:sz w:val="15"/>
          <w:szCs w:val="15"/>
        </w:rPr>
      </w:pPr>
    </w:p>
    <w:p w:rsidR="00E8374A" w:rsidRDefault="005E581A" w:rsidP="009C4305">
      <w:pPr>
        <w:pStyle w:val="texto0"/>
        <w:spacing w:before="120" w:line="240" w:lineRule="auto"/>
        <w:ind w:firstLine="0"/>
        <w:jc w:val="center"/>
        <w:rPr>
          <w:szCs w:val="20"/>
        </w:rPr>
      </w:pPr>
      <w:r>
        <w:rPr>
          <w:szCs w:val="20"/>
        </w:rPr>
        <w:br w:type="page"/>
      </w:r>
    </w:p>
    <w:p w:rsidR="005E581A" w:rsidRDefault="005E581A" w:rsidP="009C4305">
      <w:pPr>
        <w:pStyle w:val="texto0"/>
        <w:spacing w:before="120" w:line="240" w:lineRule="auto"/>
        <w:ind w:firstLine="0"/>
        <w:jc w:val="center"/>
        <w:rPr>
          <w:szCs w:val="20"/>
        </w:rPr>
      </w:pPr>
    </w:p>
    <w:p w:rsidR="005E581A" w:rsidRPr="00E53151" w:rsidRDefault="005E581A" w:rsidP="009C4305">
      <w:pPr>
        <w:pStyle w:val="texto0"/>
        <w:spacing w:before="120"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27" type="#_x0000_t75" style="width:441.75pt;height:299.25pt">
            <v:imagedata r:id="rId9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5E581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page"/>
      </w: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28" type="#_x0000_t75" style="width:441.75pt;height:297.75pt">
            <v:imagedata r:id="rId10" o:title=""/>
          </v:shape>
        </w:pict>
      </w: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page"/>
      </w:r>
    </w:p>
    <w:p w:rsidR="005E581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29" type="#_x0000_t75" style="width:441.75pt;height:285pt">
            <v:imagedata r:id="rId11" o:title=""/>
          </v:shape>
        </w:pict>
      </w: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page"/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Pr="00E53151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0" type="#_x0000_t75" style="width:441.75pt;height:294.75pt">
            <v:imagedata r:id="rId12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page"/>
      </w:r>
    </w:p>
    <w:p w:rsidR="00E8374A" w:rsidRPr="00E53151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1" type="#_x0000_t75" style="width:441.75pt;height:298.5pt">
            <v:imagedata r:id="rId13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page"/>
      </w: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2" type="#_x0000_t75" style="width:441.75pt;height:292.5pt">
            <v:imagedata r:id="rId14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5E581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5E581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3" type="#_x0000_t75" style="width:441.75pt;height:342.75pt">
            <v:imagedata r:id="rId15" o:title=""/>
          </v:shape>
        </w:pict>
      </w:r>
    </w:p>
    <w:p w:rsidR="005E581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5E581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column"/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4" type="#_x0000_t75" style="width:442.5pt;height:595.5pt">
            <v:imagedata r:id="rId16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column"/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5" type="#_x0000_t75" style="width:441.75pt;height:333.75pt">
            <v:imagedata r:id="rId17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column"/>
      </w:r>
    </w:p>
    <w:p w:rsidR="00E8374A" w:rsidRDefault="005E581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5E581A">
        <w:rPr>
          <w:szCs w:val="20"/>
        </w:rPr>
        <w:pict>
          <v:shape id="_x0000_i1036" type="#_x0000_t75" style="width:441.75pt;height:319.5pt">
            <v:imagedata r:id="rId18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column"/>
      </w:r>
    </w:p>
    <w:p w:rsidR="00E8374A" w:rsidRDefault="0074382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74382A">
        <w:rPr>
          <w:szCs w:val="20"/>
        </w:rPr>
        <w:pict>
          <v:shape id="_x0000_i1037" type="#_x0000_t75" style="width:441.75pt;height:325.5pt">
            <v:imagedata r:id="rId19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column"/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74382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74382A">
        <w:rPr>
          <w:szCs w:val="20"/>
        </w:rPr>
        <w:pict>
          <v:shape id="_x0000_i1038" type="#_x0000_t75" style="width:443.25pt;height:474pt">
            <v:imagedata r:id="rId20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br w:type="column"/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74382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74382A">
        <w:rPr>
          <w:szCs w:val="20"/>
        </w:rPr>
        <w:pict>
          <v:shape id="_x0000_i1039" type="#_x0000_t75" style="width:441.75pt;height:511.5pt">
            <v:imagedata r:id="rId21" o:title=""/>
          </v:shape>
        </w:pict>
      </w:r>
    </w:p>
    <w:p w:rsidR="00E8374A" w:rsidRPr="001D5BEF" w:rsidRDefault="00E8374A" w:rsidP="009C4305">
      <w:pPr>
        <w:pStyle w:val="texto0"/>
        <w:spacing w:line="240" w:lineRule="auto"/>
        <w:ind w:firstLine="0"/>
        <w:jc w:val="center"/>
      </w:pPr>
      <w:r>
        <w:rPr>
          <w:szCs w:val="20"/>
        </w:rPr>
        <w:br w:type="column"/>
      </w:r>
      <w:r w:rsidRPr="001D5BEF">
        <w:t>ANEXO</w:t>
      </w:r>
      <w:r w:rsidR="009C4305">
        <w:t xml:space="preserve"> </w:t>
      </w:r>
      <w:r w:rsidRPr="001D5BEF">
        <w:t>IV</w:t>
      </w:r>
    </w:p>
    <w:p w:rsidR="00E8374A" w:rsidRDefault="00E8374A" w:rsidP="009C4305">
      <w:pPr>
        <w:pStyle w:val="texto0"/>
        <w:rPr>
          <w:b/>
          <w:szCs w:val="22"/>
        </w:rPr>
      </w:pPr>
      <w:r w:rsidRPr="001D5BEF">
        <w:rPr>
          <w:b/>
          <w:szCs w:val="22"/>
        </w:rPr>
        <w:t>Formato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solicitud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para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el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“Apoyo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renuncia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voluntaria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al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volumen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agua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su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derecho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de</w:t>
      </w:r>
      <w:r w:rsidR="009C4305">
        <w:rPr>
          <w:b/>
          <w:szCs w:val="22"/>
        </w:rPr>
        <w:t xml:space="preserve"> </w:t>
      </w:r>
      <w:r w:rsidRPr="001D5BEF">
        <w:rPr>
          <w:b/>
          <w:szCs w:val="22"/>
        </w:rPr>
        <w:t>riego.”</w:t>
      </w:r>
    </w:p>
    <w:p w:rsidR="00E8374A" w:rsidRDefault="0074382A" w:rsidP="009C4305">
      <w:pPr>
        <w:pStyle w:val="texto0"/>
        <w:spacing w:line="240" w:lineRule="auto"/>
        <w:ind w:firstLine="0"/>
        <w:jc w:val="center"/>
        <w:rPr>
          <w:szCs w:val="20"/>
        </w:rPr>
      </w:pPr>
      <w:r w:rsidRPr="0074382A">
        <w:rPr>
          <w:szCs w:val="20"/>
        </w:rPr>
        <w:pict>
          <v:shape id="_x0000_i1040" type="#_x0000_t75" style="width:441.75pt;height:597pt">
            <v:imagedata r:id="rId22" o:title=""/>
          </v:shape>
        </w:pict>
      </w: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</w:p>
    <w:p w:rsidR="00E8374A" w:rsidRDefault="00E8374A" w:rsidP="009C4305">
      <w:pPr>
        <w:pStyle w:val="texto0"/>
        <w:spacing w:line="240" w:lineRule="auto"/>
        <w:ind w:firstLine="0"/>
        <w:jc w:val="center"/>
        <w:rPr>
          <w:szCs w:val="20"/>
        </w:rPr>
      </w:pPr>
      <w:r>
        <w:rPr>
          <w:szCs w:val="20"/>
        </w:rPr>
        <w:t>___________________________</w:t>
      </w:r>
    </w:p>
    <w:p w:rsidR="00323D27" w:rsidRPr="00B62D2D" w:rsidRDefault="006E7B44" w:rsidP="009C4305">
      <w:pPr>
        <w:pStyle w:val="Titulo1"/>
        <w:rPr>
          <w:rFonts w:cs="Times New Roman"/>
        </w:rPr>
      </w:pPr>
      <w:r w:rsidRPr="00B62D2D">
        <w:rPr>
          <w:rFonts w:cs="Times New Roman"/>
          <w:noProof/>
        </w:rPr>
        <w:t xml:space="preserve">REGLAS </w:t>
      </w:r>
      <w:r w:rsidR="00323D27" w:rsidRPr="00B62D2D">
        <w:rPr>
          <w:rFonts w:cs="Times New Roman"/>
          <w:noProof/>
        </w:rPr>
        <w:t>de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Operación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para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el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Programa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de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Agua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Potable,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Drenaje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y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Tratamiento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a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Cargo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de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la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Comisión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Nacional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del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Agua,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aplicables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a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partir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de</w:t>
      </w:r>
      <w:r w:rsidR="009C4305" w:rsidRPr="00B62D2D">
        <w:rPr>
          <w:rFonts w:cs="Times New Roman"/>
          <w:noProof/>
        </w:rPr>
        <w:t xml:space="preserve"> </w:t>
      </w:r>
      <w:r w:rsidR="00323D27" w:rsidRPr="00B62D2D">
        <w:rPr>
          <w:rFonts w:cs="Times New Roman"/>
          <w:noProof/>
        </w:rPr>
        <w:t>2018.</w:t>
      </w:r>
    </w:p>
    <w:p w:rsidR="00323D27" w:rsidRPr="00B62D2D" w:rsidRDefault="00323D27">
      <w:pPr>
        <w:pStyle w:val="Titulo2"/>
      </w:pPr>
      <w:r w:rsidRPr="00B62D2D">
        <w:t>Al</w:t>
      </w:r>
      <w:r w:rsidR="009C4305" w:rsidRPr="00B62D2D">
        <w:t xml:space="preserve"> </w:t>
      </w:r>
      <w:r w:rsidRPr="00B62D2D">
        <w:t>margen</w:t>
      </w:r>
      <w:r w:rsidR="009C4305" w:rsidRPr="00B62D2D">
        <w:t xml:space="preserve"> </w:t>
      </w:r>
      <w:r w:rsidRPr="00B62D2D">
        <w:t>un</w:t>
      </w:r>
      <w:r w:rsidR="009C4305" w:rsidRPr="00B62D2D">
        <w:t xml:space="preserve"> </w:t>
      </w:r>
      <w:r w:rsidRPr="00B62D2D">
        <w:t>sello</w:t>
      </w:r>
      <w:r w:rsidR="009C4305" w:rsidRPr="00B62D2D">
        <w:t xml:space="preserve"> </w:t>
      </w:r>
      <w:r w:rsidRPr="00B62D2D">
        <w:t>con</w:t>
      </w:r>
      <w:r w:rsidR="009C4305" w:rsidRPr="00B62D2D">
        <w:t xml:space="preserve"> </w:t>
      </w:r>
      <w:r w:rsidRPr="00B62D2D">
        <w:t>el</w:t>
      </w:r>
      <w:r w:rsidR="009C4305" w:rsidRPr="00B62D2D">
        <w:t xml:space="preserve"> </w:t>
      </w:r>
      <w:r w:rsidRPr="00B62D2D">
        <w:t>Escudo</w:t>
      </w:r>
      <w:r w:rsidR="009C4305" w:rsidRPr="00B62D2D">
        <w:t xml:space="preserve"> </w:t>
      </w:r>
      <w:r w:rsidRPr="00B62D2D">
        <w:t>Nacional,</w:t>
      </w:r>
      <w:r w:rsidR="009C4305" w:rsidRPr="00B62D2D">
        <w:t xml:space="preserve"> </w:t>
      </w:r>
      <w:r w:rsidRPr="00B62D2D">
        <w:t>que</w:t>
      </w:r>
      <w:r w:rsidR="009C4305" w:rsidRPr="00B62D2D">
        <w:t xml:space="preserve"> </w:t>
      </w:r>
      <w:r w:rsidRPr="00B62D2D">
        <w:t>dice:</w:t>
      </w:r>
      <w:r w:rsidR="009C4305" w:rsidRPr="00B62D2D">
        <w:t xml:space="preserve"> </w:t>
      </w:r>
      <w:r w:rsidRPr="00B62D2D">
        <w:t>Estados</w:t>
      </w:r>
      <w:r w:rsidR="009C4305" w:rsidRPr="00B62D2D">
        <w:t xml:space="preserve"> </w:t>
      </w:r>
      <w:r w:rsidRPr="00B62D2D">
        <w:t>Unidos</w:t>
      </w:r>
      <w:r w:rsidR="009C4305" w:rsidRPr="00B62D2D">
        <w:t xml:space="preserve"> </w:t>
      </w:r>
      <w:r w:rsidRPr="00B62D2D">
        <w:t>Mexicanos.-</w:t>
      </w:r>
      <w:r w:rsidR="009C4305" w:rsidRPr="00B62D2D">
        <w:t xml:space="preserve"> </w:t>
      </w:r>
      <w:r w:rsidRPr="00B62D2D">
        <w:t>Secretaría</w:t>
      </w:r>
      <w:r w:rsidR="009C4305" w:rsidRPr="00B62D2D">
        <w:t xml:space="preserve"> </w:t>
      </w:r>
      <w:r w:rsidRPr="00B62D2D">
        <w:t>de</w:t>
      </w:r>
      <w:r w:rsidR="009C4305" w:rsidRPr="00B62D2D">
        <w:t xml:space="preserve"> </w:t>
      </w:r>
      <w:r w:rsidRPr="00B62D2D">
        <w:t>Medio</w:t>
      </w:r>
      <w:r w:rsidR="009C4305" w:rsidRPr="00B62D2D">
        <w:t xml:space="preserve"> </w:t>
      </w:r>
      <w:r w:rsidRPr="00B62D2D">
        <w:t>Ambiente</w:t>
      </w:r>
      <w:r w:rsidR="009C4305" w:rsidRPr="00B62D2D">
        <w:t xml:space="preserve"> </w:t>
      </w:r>
      <w:r w:rsidRPr="00B62D2D">
        <w:t>y</w:t>
      </w:r>
      <w:r w:rsidR="009C4305" w:rsidRPr="00B62D2D">
        <w:t xml:space="preserve"> </w:t>
      </w:r>
      <w:r w:rsidRPr="00B62D2D">
        <w:t>Recursos</w:t>
      </w:r>
      <w:r w:rsidR="009C4305" w:rsidRPr="00B62D2D">
        <w:t xml:space="preserve"> </w:t>
      </w:r>
      <w:r w:rsidRPr="00B62D2D">
        <w:t>Naturales.</w:t>
      </w:r>
    </w:p>
    <w:p w:rsidR="00323D27" w:rsidRPr="001A7B19" w:rsidRDefault="00323D27" w:rsidP="001B3236">
      <w:pPr>
        <w:pStyle w:val="texto0"/>
        <w:spacing w:line="246" w:lineRule="exact"/>
        <w:rPr>
          <w:noProof/>
        </w:rPr>
      </w:pPr>
      <w:r w:rsidRPr="001A7B19">
        <w:rPr>
          <w:noProof/>
        </w:rPr>
        <w:t>ROBERTO</w:t>
      </w:r>
      <w:r w:rsidR="009C4305">
        <w:rPr>
          <w:noProof/>
        </w:rPr>
        <w:t xml:space="preserve"> </w:t>
      </w:r>
      <w:r w:rsidRPr="001A7B19">
        <w:rPr>
          <w:noProof/>
        </w:rPr>
        <w:t>RAMÍREZ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PARRA,</w:t>
      </w:r>
      <w:r w:rsidR="009C4305">
        <w:rPr>
          <w:noProof/>
        </w:rPr>
        <w:t xml:space="preserve"> </w:t>
      </w:r>
      <w:r w:rsidRPr="001A7B19">
        <w:rPr>
          <w:noProof/>
        </w:rPr>
        <w:t>Director</w:t>
      </w:r>
      <w:r w:rsidR="009C4305">
        <w:rPr>
          <w:noProof/>
        </w:rPr>
        <w:t xml:space="preserve"> </w:t>
      </w:r>
      <w:r w:rsidRPr="001A7B19">
        <w:rPr>
          <w:noProof/>
        </w:rPr>
        <w:t>General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Comisión</w:t>
      </w:r>
      <w:r w:rsidR="009C4305">
        <w:rPr>
          <w:noProof/>
        </w:rPr>
        <w:t xml:space="preserve"> </w:t>
      </w:r>
      <w:r w:rsidRPr="001A7B19">
        <w:rPr>
          <w:noProof/>
        </w:rPr>
        <w:t>Nacional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Agua,</w:t>
      </w:r>
      <w:r w:rsidR="009C4305">
        <w:rPr>
          <w:noProof/>
        </w:rPr>
        <w:t xml:space="preserve"> </w:t>
      </w:r>
      <w:r w:rsidRPr="001A7B19">
        <w:rPr>
          <w:noProof/>
        </w:rPr>
        <w:t>Órgano</w:t>
      </w:r>
      <w:r w:rsidR="009C4305">
        <w:rPr>
          <w:noProof/>
        </w:rPr>
        <w:t xml:space="preserve"> </w:t>
      </w:r>
      <w:r w:rsidRPr="001A7B19">
        <w:rPr>
          <w:noProof/>
        </w:rPr>
        <w:t>Administrativo</w:t>
      </w:r>
      <w:r w:rsidR="009C4305">
        <w:rPr>
          <w:noProof/>
        </w:rPr>
        <w:t xml:space="preserve"> </w:t>
      </w:r>
      <w:r w:rsidRPr="001A7B19">
        <w:rPr>
          <w:noProof/>
        </w:rPr>
        <w:t>Desconcentrado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Secretaría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Medio</w:t>
      </w:r>
      <w:r w:rsidR="009C4305">
        <w:rPr>
          <w:noProof/>
        </w:rPr>
        <w:t xml:space="preserve"> </w:t>
      </w:r>
      <w:r w:rsidRPr="001A7B19">
        <w:rPr>
          <w:noProof/>
        </w:rPr>
        <w:t>Ambiente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Recursos</w:t>
      </w:r>
      <w:r w:rsidR="009C4305">
        <w:rPr>
          <w:noProof/>
        </w:rPr>
        <w:t xml:space="preserve"> </w:t>
      </w:r>
      <w:r w:rsidRPr="001A7B19">
        <w:rPr>
          <w:noProof/>
        </w:rPr>
        <w:t>Naturales,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conformidad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lo</w:t>
      </w:r>
      <w:r w:rsidR="009C4305">
        <w:rPr>
          <w:noProof/>
        </w:rPr>
        <w:t xml:space="preserve"> </w:t>
      </w:r>
      <w:r w:rsidRPr="001A7B19">
        <w:rPr>
          <w:noProof/>
        </w:rPr>
        <w:t>dispuesto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artículos</w:t>
      </w:r>
      <w:r w:rsidR="009C4305">
        <w:rPr>
          <w:noProof/>
        </w:rPr>
        <w:t xml:space="preserve"> </w:t>
      </w:r>
      <w:r w:rsidRPr="001A7B19">
        <w:rPr>
          <w:noProof/>
        </w:rPr>
        <w:t>17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32</w:t>
      </w:r>
      <w:r w:rsidR="009C4305">
        <w:rPr>
          <w:noProof/>
        </w:rPr>
        <w:t xml:space="preserve"> </w:t>
      </w:r>
      <w:r w:rsidRPr="001A7B19">
        <w:rPr>
          <w:noProof/>
        </w:rPr>
        <w:t>Bis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Ley</w:t>
      </w:r>
      <w:r w:rsidR="009C4305">
        <w:rPr>
          <w:noProof/>
        </w:rPr>
        <w:t xml:space="preserve"> </w:t>
      </w:r>
      <w:r w:rsidRPr="001A7B19">
        <w:rPr>
          <w:noProof/>
        </w:rPr>
        <w:t>Orgánica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Administración</w:t>
      </w:r>
      <w:r w:rsidR="009C4305">
        <w:rPr>
          <w:noProof/>
        </w:rPr>
        <w:t xml:space="preserve"> </w:t>
      </w:r>
      <w:r w:rsidRPr="001A7B19">
        <w:rPr>
          <w:noProof/>
        </w:rPr>
        <w:t>Pública</w:t>
      </w:r>
      <w:r w:rsidR="009C4305">
        <w:rPr>
          <w:noProof/>
        </w:rPr>
        <w:t xml:space="preserve"> </w:t>
      </w:r>
      <w:r w:rsidRPr="001A7B19">
        <w:rPr>
          <w:noProof/>
        </w:rPr>
        <w:t>Federal;</w:t>
      </w:r>
      <w:r w:rsidR="009C4305">
        <w:rPr>
          <w:noProof/>
        </w:rPr>
        <w:t xml:space="preserve"> </w:t>
      </w:r>
      <w:r w:rsidRPr="001A7B19">
        <w:rPr>
          <w:noProof/>
        </w:rPr>
        <w:t>4,</w:t>
      </w:r>
      <w:r w:rsidR="009C4305">
        <w:rPr>
          <w:noProof/>
        </w:rPr>
        <w:t xml:space="preserve"> </w:t>
      </w:r>
      <w:r w:rsidRPr="001A7B19">
        <w:rPr>
          <w:noProof/>
        </w:rPr>
        <w:t>9</w:t>
      </w:r>
      <w:r w:rsidR="009C4305">
        <w:rPr>
          <w:noProof/>
        </w:rPr>
        <w:t xml:space="preserve"> </w:t>
      </w:r>
      <w:r w:rsidRPr="001A7B19">
        <w:rPr>
          <w:noProof/>
        </w:rPr>
        <w:t>párrafos</w:t>
      </w:r>
      <w:r w:rsidR="009C4305">
        <w:rPr>
          <w:noProof/>
        </w:rPr>
        <w:t xml:space="preserve"> </w:t>
      </w:r>
      <w:r w:rsidRPr="001A7B19">
        <w:rPr>
          <w:noProof/>
        </w:rPr>
        <w:t>primero,</w:t>
      </w:r>
      <w:r w:rsidR="009C4305">
        <w:rPr>
          <w:noProof/>
        </w:rPr>
        <w:t xml:space="preserve"> </w:t>
      </w:r>
      <w:r w:rsidRPr="001A7B19">
        <w:rPr>
          <w:noProof/>
        </w:rPr>
        <w:t>segundo,</w:t>
      </w:r>
      <w:r w:rsidR="009C4305">
        <w:rPr>
          <w:noProof/>
        </w:rPr>
        <w:t xml:space="preserve"> </w:t>
      </w:r>
      <w:r w:rsidRPr="001A7B19">
        <w:rPr>
          <w:noProof/>
        </w:rPr>
        <w:t>tercero</w:t>
      </w:r>
      <w:r w:rsidR="009C4305">
        <w:rPr>
          <w:noProof/>
        </w:rPr>
        <w:t xml:space="preserve"> </w:t>
      </w:r>
      <w:r w:rsidRPr="001A7B19">
        <w:rPr>
          <w:noProof/>
        </w:rPr>
        <w:t>apartado</w:t>
      </w:r>
      <w:r w:rsidR="009C4305">
        <w:rPr>
          <w:noProof/>
        </w:rPr>
        <w:t xml:space="preserve"> </w:t>
      </w:r>
      <w:r w:rsidRPr="001A7B19">
        <w:rPr>
          <w:noProof/>
        </w:rPr>
        <w:t>"a"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quinto</w:t>
      </w:r>
      <w:r w:rsidR="009C4305">
        <w:rPr>
          <w:noProof/>
        </w:rPr>
        <w:t xml:space="preserve"> </w:t>
      </w:r>
      <w:r w:rsidRPr="001A7B19">
        <w:rPr>
          <w:noProof/>
        </w:rPr>
        <w:t>fracciones</w:t>
      </w:r>
      <w:r w:rsidR="009C4305">
        <w:rPr>
          <w:noProof/>
        </w:rPr>
        <w:t xml:space="preserve"> </w:t>
      </w:r>
      <w:r w:rsidRPr="001A7B19">
        <w:rPr>
          <w:noProof/>
        </w:rPr>
        <w:t>I,</w:t>
      </w:r>
      <w:r w:rsidR="009C4305">
        <w:rPr>
          <w:noProof/>
        </w:rPr>
        <w:t xml:space="preserve"> </w:t>
      </w:r>
      <w:r w:rsidRPr="001A7B19">
        <w:rPr>
          <w:noProof/>
        </w:rPr>
        <w:t>VI,</w:t>
      </w:r>
      <w:r w:rsidR="009C4305">
        <w:rPr>
          <w:noProof/>
        </w:rPr>
        <w:t xml:space="preserve"> </w:t>
      </w:r>
      <w:r w:rsidRPr="001A7B19">
        <w:rPr>
          <w:noProof/>
        </w:rPr>
        <w:t>XXXIII,</w:t>
      </w:r>
      <w:r w:rsidR="009C4305">
        <w:rPr>
          <w:noProof/>
        </w:rPr>
        <w:t xml:space="preserve"> </w:t>
      </w:r>
      <w:r w:rsidRPr="001A7B19">
        <w:rPr>
          <w:noProof/>
        </w:rPr>
        <w:t>XXXV,</w:t>
      </w:r>
      <w:r w:rsidR="009C4305">
        <w:rPr>
          <w:noProof/>
        </w:rPr>
        <w:t xml:space="preserve"> </w:t>
      </w:r>
      <w:r w:rsidRPr="001A7B19">
        <w:rPr>
          <w:noProof/>
        </w:rPr>
        <w:t>XXXVI,</w:t>
      </w:r>
      <w:r w:rsidR="009C4305">
        <w:rPr>
          <w:noProof/>
        </w:rPr>
        <w:t xml:space="preserve"> </w:t>
      </w:r>
      <w:r w:rsidRPr="001A7B19">
        <w:rPr>
          <w:noProof/>
        </w:rPr>
        <w:t>XXXVII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LIV,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12</w:t>
      </w:r>
      <w:r w:rsidR="009C4305">
        <w:rPr>
          <w:noProof/>
        </w:rPr>
        <w:t xml:space="preserve"> </w:t>
      </w:r>
      <w:r w:rsidRPr="001A7B19">
        <w:rPr>
          <w:noProof/>
        </w:rPr>
        <w:t>fracciones</w:t>
      </w:r>
      <w:r w:rsidR="009C4305">
        <w:rPr>
          <w:noProof/>
        </w:rPr>
        <w:t xml:space="preserve"> </w:t>
      </w:r>
      <w:r w:rsidRPr="001A7B19">
        <w:rPr>
          <w:noProof/>
        </w:rPr>
        <w:t>I,</w:t>
      </w:r>
      <w:r w:rsidR="009C4305">
        <w:rPr>
          <w:noProof/>
        </w:rPr>
        <w:t xml:space="preserve"> </w:t>
      </w:r>
      <w:r w:rsidRPr="001A7B19">
        <w:rPr>
          <w:noProof/>
        </w:rPr>
        <w:t>VIII,</w:t>
      </w:r>
      <w:r w:rsidR="009C4305">
        <w:rPr>
          <w:noProof/>
        </w:rPr>
        <w:t xml:space="preserve"> </w:t>
      </w:r>
      <w:r w:rsidRPr="001A7B19">
        <w:rPr>
          <w:noProof/>
        </w:rPr>
        <w:t>XI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XII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Ley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Aguas</w:t>
      </w:r>
      <w:r w:rsidR="009C4305">
        <w:rPr>
          <w:noProof/>
        </w:rPr>
        <w:t xml:space="preserve"> </w:t>
      </w:r>
      <w:r w:rsidRPr="001A7B19">
        <w:rPr>
          <w:noProof/>
        </w:rPr>
        <w:t>Nacionales;</w:t>
      </w:r>
      <w:r w:rsidR="009C4305">
        <w:rPr>
          <w:noProof/>
        </w:rPr>
        <w:t xml:space="preserve"> </w:t>
      </w:r>
      <w:r w:rsidRPr="001A7B19">
        <w:rPr>
          <w:noProof/>
        </w:rPr>
        <w:t>4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Ley</w:t>
      </w:r>
      <w:r w:rsidR="009C4305">
        <w:rPr>
          <w:noProof/>
        </w:rPr>
        <w:t xml:space="preserve"> </w:t>
      </w:r>
      <w:r w:rsidRPr="001A7B19">
        <w:rPr>
          <w:noProof/>
        </w:rPr>
        <w:t>Federal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Procedimiento</w:t>
      </w:r>
      <w:r w:rsidR="009C4305">
        <w:rPr>
          <w:noProof/>
        </w:rPr>
        <w:t xml:space="preserve"> </w:t>
      </w:r>
      <w:r w:rsidRPr="001A7B19">
        <w:rPr>
          <w:noProof/>
        </w:rPr>
        <w:t>Administrativo;</w:t>
      </w:r>
      <w:r w:rsidR="009C4305">
        <w:rPr>
          <w:noProof/>
        </w:rPr>
        <w:t xml:space="preserve"> </w:t>
      </w:r>
      <w:r w:rsidRPr="001A7B19">
        <w:rPr>
          <w:noProof/>
        </w:rPr>
        <w:t>5</w:t>
      </w:r>
      <w:r w:rsidR="009C4305">
        <w:rPr>
          <w:noProof/>
        </w:rPr>
        <w:t xml:space="preserve"> </w:t>
      </w:r>
      <w:r w:rsidRPr="001A7B19">
        <w:rPr>
          <w:noProof/>
        </w:rPr>
        <w:t>fracción</w:t>
      </w:r>
      <w:r w:rsidR="009C4305">
        <w:rPr>
          <w:noProof/>
        </w:rPr>
        <w:t xml:space="preserve"> </w:t>
      </w:r>
      <w:r w:rsidRPr="001A7B19">
        <w:rPr>
          <w:noProof/>
        </w:rPr>
        <w:t>III,</w:t>
      </w:r>
      <w:r w:rsidR="009C4305">
        <w:rPr>
          <w:noProof/>
        </w:rPr>
        <w:t xml:space="preserve"> </w:t>
      </w:r>
      <w:r w:rsidRPr="001A7B19">
        <w:rPr>
          <w:noProof/>
        </w:rPr>
        <w:t>inciso</w:t>
      </w:r>
      <w:r w:rsidR="009C4305">
        <w:rPr>
          <w:noProof/>
        </w:rPr>
        <w:t xml:space="preserve"> </w:t>
      </w:r>
      <w:r w:rsidRPr="001A7B19">
        <w:rPr>
          <w:noProof/>
        </w:rPr>
        <w:t>b),</w:t>
      </w:r>
      <w:r w:rsidR="009C4305">
        <w:rPr>
          <w:noProof/>
        </w:rPr>
        <w:t xml:space="preserve"> </w:t>
      </w:r>
      <w:r w:rsidRPr="001A7B19">
        <w:rPr>
          <w:noProof/>
        </w:rPr>
        <w:t>74,</w:t>
      </w:r>
      <w:r w:rsidR="009C4305">
        <w:rPr>
          <w:noProof/>
        </w:rPr>
        <w:t xml:space="preserve"> </w:t>
      </w:r>
      <w:r w:rsidRPr="001A7B19">
        <w:rPr>
          <w:noProof/>
        </w:rPr>
        <w:t>75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77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Ley</w:t>
      </w:r>
      <w:r w:rsidR="009C4305">
        <w:rPr>
          <w:noProof/>
        </w:rPr>
        <w:t xml:space="preserve"> </w:t>
      </w:r>
      <w:r w:rsidRPr="001A7B19">
        <w:rPr>
          <w:noProof/>
        </w:rPr>
        <w:t>Federal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Presupuesto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Responsabilidad</w:t>
      </w:r>
      <w:r w:rsidR="009C4305">
        <w:rPr>
          <w:noProof/>
        </w:rPr>
        <w:t xml:space="preserve"> </w:t>
      </w:r>
      <w:r w:rsidRPr="001A7B19">
        <w:rPr>
          <w:noProof/>
        </w:rPr>
        <w:t>Hacendaria;</w:t>
      </w:r>
      <w:r w:rsidR="009C4305">
        <w:rPr>
          <w:noProof/>
        </w:rPr>
        <w:t xml:space="preserve"> </w:t>
      </w:r>
      <w:r w:rsidRPr="001A7B19">
        <w:rPr>
          <w:noProof/>
        </w:rPr>
        <w:t>64,</w:t>
      </w:r>
      <w:r w:rsidR="009C4305">
        <w:rPr>
          <w:noProof/>
        </w:rPr>
        <w:t xml:space="preserve"> </w:t>
      </w:r>
      <w:r w:rsidRPr="001A7B19">
        <w:rPr>
          <w:noProof/>
        </w:rPr>
        <w:t>65</w:t>
      </w:r>
      <w:r w:rsidR="009C4305">
        <w:rPr>
          <w:noProof/>
        </w:rPr>
        <w:t xml:space="preserve"> </w:t>
      </w:r>
      <w:r w:rsidRPr="001A7B19">
        <w:rPr>
          <w:noProof/>
        </w:rPr>
        <w:t>fracciones</w:t>
      </w:r>
      <w:r w:rsidR="009C4305">
        <w:rPr>
          <w:noProof/>
        </w:rPr>
        <w:t xml:space="preserve"> </w:t>
      </w:r>
      <w:r w:rsidRPr="001A7B19">
        <w:rPr>
          <w:noProof/>
        </w:rPr>
        <w:t>I,</w:t>
      </w:r>
      <w:r w:rsidR="009C4305">
        <w:rPr>
          <w:noProof/>
        </w:rPr>
        <w:t xml:space="preserve"> </w:t>
      </w:r>
      <w:r w:rsidRPr="001A7B19">
        <w:rPr>
          <w:noProof/>
        </w:rPr>
        <w:t>II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III,</w:t>
      </w:r>
      <w:r w:rsidR="009C4305">
        <w:rPr>
          <w:noProof/>
        </w:rPr>
        <w:t xml:space="preserve"> </w:t>
      </w:r>
      <w:r w:rsidRPr="001A7B19">
        <w:rPr>
          <w:noProof/>
        </w:rPr>
        <w:t>176,</w:t>
      </w:r>
      <w:r w:rsidR="009C4305">
        <w:rPr>
          <w:noProof/>
        </w:rPr>
        <w:t xml:space="preserve"> </w:t>
      </w:r>
      <w:r w:rsidRPr="001A7B19">
        <w:rPr>
          <w:noProof/>
        </w:rPr>
        <w:t>178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179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Reglamento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Ley</w:t>
      </w:r>
      <w:r w:rsidR="009C4305">
        <w:rPr>
          <w:noProof/>
        </w:rPr>
        <w:t xml:space="preserve"> </w:t>
      </w:r>
      <w:r w:rsidRPr="001A7B19">
        <w:rPr>
          <w:noProof/>
        </w:rPr>
        <w:t>Federal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Presupuesto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Responsabilidad</w:t>
      </w:r>
      <w:r w:rsidR="009C4305">
        <w:rPr>
          <w:noProof/>
        </w:rPr>
        <w:t xml:space="preserve"> </w:t>
      </w:r>
      <w:r w:rsidRPr="001A7B19">
        <w:rPr>
          <w:noProof/>
        </w:rPr>
        <w:t>Hacendaria;</w:t>
      </w:r>
      <w:r w:rsidR="009C4305">
        <w:rPr>
          <w:noProof/>
        </w:rPr>
        <w:t xml:space="preserve"> </w:t>
      </w:r>
      <w:r w:rsidRPr="001A7B19">
        <w:rPr>
          <w:noProof/>
        </w:rPr>
        <w:t>28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29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Anexos</w:t>
      </w:r>
      <w:r w:rsidR="009C4305">
        <w:rPr>
          <w:noProof/>
        </w:rPr>
        <w:t xml:space="preserve"> </w:t>
      </w:r>
      <w:r w:rsidRPr="001A7B19">
        <w:rPr>
          <w:noProof/>
        </w:rPr>
        <w:t>26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31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Presupuesto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Egresos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Federación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Ejercicio</w:t>
      </w:r>
      <w:r w:rsidR="009C4305">
        <w:rPr>
          <w:noProof/>
        </w:rPr>
        <w:t xml:space="preserve"> </w:t>
      </w:r>
      <w:r w:rsidRPr="001A7B19">
        <w:rPr>
          <w:noProof/>
        </w:rPr>
        <w:t>Fiscal</w:t>
      </w:r>
      <w:r w:rsidR="009C4305">
        <w:rPr>
          <w:noProof/>
        </w:rPr>
        <w:t xml:space="preserve"> </w:t>
      </w:r>
      <w:r w:rsidRPr="001A7B19">
        <w:rPr>
          <w:noProof/>
        </w:rPr>
        <w:t>2018;</w:t>
      </w:r>
      <w:r w:rsidR="009C4305">
        <w:rPr>
          <w:noProof/>
        </w:rPr>
        <w:t xml:space="preserve"> </w:t>
      </w:r>
      <w:r w:rsidRPr="001A7B19">
        <w:rPr>
          <w:noProof/>
        </w:rPr>
        <w:t>1,</w:t>
      </w:r>
      <w:r w:rsidR="009C4305">
        <w:rPr>
          <w:noProof/>
        </w:rPr>
        <w:t xml:space="preserve"> </w:t>
      </w:r>
      <w:r w:rsidRPr="001A7B19">
        <w:rPr>
          <w:noProof/>
        </w:rPr>
        <w:t>8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13</w:t>
      </w:r>
      <w:r w:rsidR="009C4305">
        <w:rPr>
          <w:noProof/>
        </w:rPr>
        <w:t xml:space="preserve"> </w:t>
      </w:r>
      <w:r w:rsidRPr="001A7B19">
        <w:rPr>
          <w:noProof/>
        </w:rPr>
        <w:t>fracciones</w:t>
      </w:r>
      <w:r w:rsidR="009C4305">
        <w:rPr>
          <w:noProof/>
        </w:rPr>
        <w:t xml:space="preserve"> </w:t>
      </w:r>
      <w:r w:rsidRPr="001A7B19">
        <w:rPr>
          <w:noProof/>
        </w:rPr>
        <w:t>I,</w:t>
      </w:r>
      <w:r w:rsidR="009C4305">
        <w:rPr>
          <w:noProof/>
        </w:rPr>
        <w:t xml:space="preserve"> </w:t>
      </w:r>
      <w:r w:rsidRPr="001A7B19">
        <w:rPr>
          <w:noProof/>
        </w:rPr>
        <w:t>II,</w:t>
      </w:r>
      <w:r w:rsidR="009C4305">
        <w:rPr>
          <w:noProof/>
        </w:rPr>
        <w:t xml:space="preserve"> </w:t>
      </w:r>
      <w:r w:rsidRPr="001A7B19">
        <w:rPr>
          <w:noProof/>
        </w:rPr>
        <w:t>V,</w:t>
      </w:r>
      <w:r w:rsidR="009C4305">
        <w:rPr>
          <w:noProof/>
        </w:rPr>
        <w:t xml:space="preserve"> </w:t>
      </w:r>
      <w:r w:rsidRPr="001A7B19">
        <w:rPr>
          <w:noProof/>
        </w:rPr>
        <w:t>VI,</w:t>
      </w:r>
      <w:r w:rsidR="009C4305">
        <w:rPr>
          <w:noProof/>
        </w:rPr>
        <w:t xml:space="preserve"> </w:t>
      </w:r>
      <w:r w:rsidRPr="001A7B19">
        <w:rPr>
          <w:noProof/>
        </w:rPr>
        <w:t>XI,</w:t>
      </w:r>
      <w:r w:rsidR="009C4305">
        <w:rPr>
          <w:noProof/>
        </w:rPr>
        <w:t xml:space="preserve"> </w:t>
      </w:r>
      <w:r w:rsidRPr="001A7B19">
        <w:rPr>
          <w:noProof/>
        </w:rPr>
        <w:t>XII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XXVII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Reglamento</w:t>
      </w:r>
      <w:r w:rsidR="009C4305">
        <w:rPr>
          <w:noProof/>
        </w:rPr>
        <w:t xml:space="preserve"> </w:t>
      </w:r>
      <w:r w:rsidRPr="001A7B19">
        <w:rPr>
          <w:noProof/>
        </w:rPr>
        <w:t>Interior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Comisión</w:t>
      </w:r>
      <w:r w:rsidR="009C4305">
        <w:rPr>
          <w:noProof/>
        </w:rPr>
        <w:t xml:space="preserve"> </w:t>
      </w:r>
      <w:r w:rsidRPr="001A7B19">
        <w:rPr>
          <w:noProof/>
        </w:rPr>
        <w:t>Nacional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Agua;</w:t>
      </w:r>
      <w:r w:rsidR="009C4305">
        <w:rPr>
          <w:noProof/>
        </w:rPr>
        <w:t xml:space="preserve"> </w:t>
      </w:r>
      <w:r w:rsidRPr="001A7B19">
        <w:rPr>
          <w:noProof/>
        </w:rPr>
        <w:t>he</w:t>
      </w:r>
      <w:r w:rsidR="009C4305">
        <w:rPr>
          <w:noProof/>
        </w:rPr>
        <w:t xml:space="preserve"> </w:t>
      </w:r>
      <w:r w:rsidRPr="001A7B19">
        <w:rPr>
          <w:noProof/>
        </w:rPr>
        <w:t>tenido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bien</w:t>
      </w:r>
      <w:r w:rsidR="009C4305">
        <w:rPr>
          <w:noProof/>
        </w:rPr>
        <w:t xml:space="preserve"> </w:t>
      </w:r>
      <w:r w:rsidRPr="001A7B19">
        <w:rPr>
          <w:noProof/>
        </w:rPr>
        <w:t>expedir</w:t>
      </w:r>
      <w:r w:rsidR="009C4305">
        <w:rPr>
          <w:noProof/>
        </w:rPr>
        <w:t xml:space="preserve">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siguientes:</w:t>
      </w:r>
    </w:p>
    <w:p w:rsidR="00323D27" w:rsidRPr="001A7B19" w:rsidRDefault="00323D27" w:rsidP="001B3236">
      <w:pPr>
        <w:pStyle w:val="ANOTACION"/>
        <w:spacing w:line="246" w:lineRule="exact"/>
        <w:rPr>
          <w:noProof/>
        </w:rPr>
      </w:pPr>
      <w:r w:rsidRPr="001A7B19">
        <w:rPr>
          <w:noProof/>
        </w:rPr>
        <w:t>REGLAS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OPERACIÓN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PROGRAMA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</w:t>
      </w:r>
      <w:r w:rsidR="009C4305">
        <w:rPr>
          <w:noProof/>
        </w:rPr>
        <w:t xml:space="preserve"> </w:t>
      </w:r>
      <w:r w:rsidRPr="001A7B19">
        <w:rPr>
          <w:noProof/>
        </w:rPr>
        <w:t>POTABLE,</w:t>
      </w:r>
      <w:r w:rsidR="009C4305">
        <w:rPr>
          <w:noProof/>
        </w:rPr>
        <w:t xml:space="preserve"> </w:t>
      </w:r>
      <w:r w:rsidRPr="001A7B19">
        <w:rPr>
          <w:noProof/>
        </w:rPr>
        <w:t>DRENAJE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TRATAMIENTO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CARGO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COMISIÓN</w:t>
      </w:r>
      <w:r w:rsidR="009C4305">
        <w:rPr>
          <w:noProof/>
        </w:rPr>
        <w:t xml:space="preserve"> </w:t>
      </w:r>
      <w:r w:rsidRPr="001A7B19">
        <w:rPr>
          <w:noProof/>
        </w:rPr>
        <w:t>NACIONAL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AGUA,</w:t>
      </w:r>
      <w:r w:rsidR="009C4305">
        <w:rPr>
          <w:noProof/>
        </w:rPr>
        <w:t xml:space="preserve"> </w:t>
      </w:r>
      <w:r w:rsidRPr="001A7B19">
        <w:rPr>
          <w:noProof/>
        </w:rPr>
        <w:t>APLICABLES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PARTIR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2018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b/>
          <w:noProof/>
          <w:szCs w:val="22"/>
        </w:rPr>
        <w:t>CONTENIDO: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1.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Presentación.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2.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Glosario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Términos.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3.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Definiciones.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3.1.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(PROAGUA).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4.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Generalidades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4.1.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4.2.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Potencial.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4.3.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4.4.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4.5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4.6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5.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Potable,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Drenaje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y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Tratamiento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(PROAGUA).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5.1.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 w:rsidRPr="001A7B19">
        <w:rPr>
          <w:noProof/>
          <w:szCs w:val="22"/>
        </w:rPr>
        <w:tab/>
        <w:t>5.2.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objetivo.</w:t>
      </w:r>
    </w:p>
    <w:p w:rsidR="00323D27" w:rsidRPr="001A7B19" w:rsidRDefault="00323D27" w:rsidP="001B3236">
      <w:pPr>
        <w:pStyle w:val="texto0"/>
        <w:spacing w:line="246" w:lineRule="exact"/>
        <w:rPr>
          <w:noProof/>
          <w:szCs w:val="22"/>
        </w:rPr>
      </w:pPr>
      <w:r>
        <w:rPr>
          <w:b/>
          <w:noProof/>
          <w:szCs w:val="22"/>
        </w:rPr>
        <w:tab/>
      </w:r>
      <w:r w:rsidRPr="001A7B19">
        <w:rPr>
          <w:b/>
          <w:noProof/>
          <w:szCs w:val="22"/>
        </w:rPr>
        <w:t>5.3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Urbano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(APAUR).</w:t>
      </w:r>
    </w:p>
    <w:p w:rsidR="00323D27" w:rsidRPr="001A7B19" w:rsidRDefault="00323D27" w:rsidP="001B3236">
      <w:pPr>
        <w:pStyle w:val="texto0"/>
        <w:spacing w:line="24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5.3.1.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1B3236">
      <w:pPr>
        <w:pStyle w:val="texto0"/>
        <w:spacing w:line="246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5.3.1.1.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1B3236">
      <w:pPr>
        <w:pStyle w:val="texto0"/>
        <w:spacing w:line="246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5.3.1.2.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1B3236">
      <w:pPr>
        <w:pStyle w:val="texto0"/>
        <w:spacing w:line="24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5.3.2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</w:p>
    <w:p w:rsidR="00323D27" w:rsidRPr="001A7B19" w:rsidRDefault="00323D27" w:rsidP="001B3236">
      <w:pPr>
        <w:pStyle w:val="texto0"/>
        <w:spacing w:line="246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5.3.2.1.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1B3236">
      <w:pPr>
        <w:pStyle w:val="texto0"/>
        <w:spacing w:line="246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5.3.2.2.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Pr="001A7B19" w:rsidRDefault="00323D27" w:rsidP="001B3236">
      <w:pPr>
        <w:pStyle w:val="texto0"/>
        <w:spacing w:line="246" w:lineRule="exact"/>
        <w:ind w:left="720" w:firstLine="0"/>
        <w:rPr>
          <w:noProof/>
          <w:szCs w:val="22"/>
        </w:rPr>
      </w:pPr>
      <w:r w:rsidRPr="001A7B19">
        <w:rPr>
          <w:b/>
          <w:noProof/>
          <w:szCs w:val="22"/>
        </w:rPr>
        <w:t>5.4.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Proyecto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para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Desarrollo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Integral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Organismos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Operadores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y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Saneamiento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(PRODI).</w:t>
      </w:r>
    </w:p>
    <w:p w:rsidR="00323D27" w:rsidRPr="001A7B19" w:rsidRDefault="00323D27" w:rsidP="001B3236">
      <w:pPr>
        <w:pStyle w:val="texto0"/>
        <w:spacing w:line="24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5.4.1.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1B3236">
      <w:pPr>
        <w:pStyle w:val="texto0"/>
        <w:spacing w:line="246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5.4.1.1.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1B3236">
      <w:pPr>
        <w:pStyle w:val="texto0"/>
        <w:spacing w:line="246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5.4.1.2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5.4.2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5.4.2.1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5.4.2.2.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Pr="001A7B19" w:rsidRDefault="00323D27" w:rsidP="009C4305">
      <w:pPr>
        <w:pStyle w:val="texto0"/>
        <w:spacing w:line="252" w:lineRule="exact"/>
        <w:ind w:left="720" w:firstLine="0"/>
        <w:rPr>
          <w:noProof/>
          <w:szCs w:val="22"/>
        </w:rPr>
      </w:pPr>
      <w:r w:rsidRPr="001A7B19">
        <w:rPr>
          <w:b/>
          <w:noProof/>
          <w:szCs w:val="22"/>
        </w:rPr>
        <w:t>5.5.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Rural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(APARURAL).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5.5.1.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5.5.1.1.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5.5.1.2.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5.5.2.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5.5.2.1.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5.5.2.2.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mínimos.</w:t>
      </w:r>
    </w:p>
    <w:p w:rsidR="00323D27" w:rsidRPr="001A7B19" w:rsidRDefault="00323D27" w:rsidP="009C4305">
      <w:pPr>
        <w:pStyle w:val="texto0"/>
        <w:spacing w:line="252" w:lineRule="exact"/>
        <w:ind w:left="720" w:firstLine="0"/>
        <w:rPr>
          <w:noProof/>
          <w:szCs w:val="22"/>
        </w:rPr>
      </w:pPr>
      <w:r w:rsidRPr="001A7B19">
        <w:rPr>
          <w:b/>
          <w:noProof/>
          <w:szCs w:val="22"/>
        </w:rPr>
        <w:t>5.6.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Limpia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(AAL).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5.6.1.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5.6.1.1.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5.6.1.2.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5.6.2.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5.6.2.1.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5.6.2.2.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mínimos.</w:t>
      </w:r>
    </w:p>
    <w:p w:rsidR="00323D27" w:rsidRPr="001A7B19" w:rsidRDefault="00323D27" w:rsidP="009C4305">
      <w:pPr>
        <w:pStyle w:val="texto0"/>
        <w:spacing w:line="252" w:lineRule="exact"/>
        <w:ind w:left="720" w:firstLine="0"/>
        <w:rPr>
          <w:noProof/>
          <w:szCs w:val="22"/>
        </w:rPr>
      </w:pPr>
      <w:r w:rsidRPr="001A7B19">
        <w:rPr>
          <w:b/>
          <w:noProof/>
          <w:szCs w:val="22"/>
        </w:rPr>
        <w:t>5.7.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Plantas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Tratamiento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Residuales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(PTAR).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5.7.1.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5.7.1.1.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5.7.1.2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5.7.2.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5.7.2.1.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5.7.2.2.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mínimos.</w:t>
      </w:r>
    </w:p>
    <w:p w:rsidR="00323D27" w:rsidRPr="001A7B19" w:rsidRDefault="00323D27" w:rsidP="009C4305">
      <w:pPr>
        <w:pStyle w:val="texto0"/>
        <w:spacing w:line="252" w:lineRule="exact"/>
        <w:ind w:left="720" w:firstLine="0"/>
        <w:rPr>
          <w:noProof/>
          <w:szCs w:val="22"/>
        </w:rPr>
      </w:pPr>
      <w:r w:rsidRPr="001A7B19">
        <w:rPr>
          <w:b/>
          <w:noProof/>
          <w:szCs w:val="22"/>
        </w:rPr>
        <w:t>5.8.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Incentivos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por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Tratamiento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Residuales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(INCENTIVOS).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5.8.1.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5.8.1.1.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5.8.1.2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5.8.2.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5.8.2.1.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 w:rsidRPr="001A7B19">
        <w:rPr>
          <w:noProof/>
          <w:szCs w:val="22"/>
        </w:rPr>
        <w:tab/>
        <w:t>5.8.2.2.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mínimos.</w:t>
      </w:r>
    </w:p>
    <w:p w:rsidR="00323D27" w:rsidRPr="00305D4A" w:rsidRDefault="00323D27" w:rsidP="009C4305">
      <w:pPr>
        <w:pStyle w:val="texto0"/>
        <w:spacing w:line="252" w:lineRule="exact"/>
        <w:ind w:left="720" w:firstLine="0"/>
        <w:rPr>
          <w:b/>
          <w:noProof/>
          <w:szCs w:val="22"/>
        </w:rPr>
      </w:pPr>
      <w:r w:rsidRPr="00305D4A">
        <w:rPr>
          <w:b/>
          <w:noProof/>
          <w:szCs w:val="22"/>
        </w:rPr>
        <w:t>5.9.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apoyo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para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municipios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menos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25,000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habitantes</w:t>
      </w:r>
      <w:r w:rsidR="009C4305">
        <w:rPr>
          <w:b/>
          <w:noProof/>
          <w:szCs w:val="22"/>
        </w:rPr>
        <w:t xml:space="preserve"> </w:t>
      </w:r>
      <w:r w:rsidRPr="00305D4A">
        <w:rPr>
          <w:b/>
          <w:noProof/>
          <w:szCs w:val="22"/>
        </w:rPr>
        <w:t>(AMPIOS).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>
        <w:rPr>
          <w:noProof/>
          <w:szCs w:val="22"/>
        </w:rPr>
        <w:tab/>
      </w:r>
      <w:r w:rsidRPr="001A7B19">
        <w:rPr>
          <w:noProof/>
          <w:szCs w:val="22"/>
        </w:rPr>
        <w:t>5.9.1.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>
        <w:rPr>
          <w:noProof/>
          <w:szCs w:val="22"/>
        </w:rPr>
        <w:tab/>
      </w:r>
      <w:r w:rsidRPr="001A7B19">
        <w:rPr>
          <w:noProof/>
          <w:szCs w:val="22"/>
        </w:rPr>
        <w:t>5.9.1.1.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>
        <w:rPr>
          <w:noProof/>
          <w:szCs w:val="22"/>
        </w:rPr>
        <w:tab/>
      </w:r>
      <w:r w:rsidRPr="001A7B19">
        <w:rPr>
          <w:noProof/>
          <w:szCs w:val="22"/>
        </w:rPr>
        <w:t>5.9.1.2.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spacing w:line="252" w:lineRule="exact"/>
        <w:ind w:left="990" w:hanging="702"/>
        <w:rPr>
          <w:noProof/>
          <w:szCs w:val="22"/>
        </w:rPr>
      </w:pPr>
      <w:r>
        <w:rPr>
          <w:noProof/>
          <w:szCs w:val="22"/>
        </w:rPr>
        <w:tab/>
      </w:r>
      <w:r w:rsidRPr="001A7B19">
        <w:rPr>
          <w:noProof/>
          <w:szCs w:val="22"/>
        </w:rPr>
        <w:t>5.9.2.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</w:p>
    <w:p w:rsidR="00323D27" w:rsidRPr="001A7B19" w:rsidRDefault="00323D27" w:rsidP="009C4305">
      <w:pPr>
        <w:pStyle w:val="texto0"/>
        <w:spacing w:line="252" w:lineRule="exact"/>
        <w:ind w:left="1440" w:hanging="1152"/>
        <w:rPr>
          <w:noProof/>
          <w:szCs w:val="22"/>
        </w:rPr>
      </w:pPr>
      <w:r>
        <w:rPr>
          <w:noProof/>
          <w:szCs w:val="22"/>
        </w:rPr>
        <w:tab/>
      </w:r>
      <w:r w:rsidRPr="001A7B19">
        <w:rPr>
          <w:noProof/>
          <w:szCs w:val="22"/>
        </w:rPr>
        <w:t>5.9.2.1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Apoyo.</w:t>
      </w:r>
    </w:p>
    <w:p w:rsidR="00323D27" w:rsidRPr="001A7B19" w:rsidRDefault="00323D27" w:rsidP="009C4305">
      <w:pPr>
        <w:pStyle w:val="texto0"/>
        <w:spacing w:line="260" w:lineRule="exact"/>
        <w:ind w:left="1440" w:hanging="1152"/>
        <w:rPr>
          <w:noProof/>
          <w:szCs w:val="22"/>
        </w:rPr>
      </w:pPr>
      <w:r>
        <w:rPr>
          <w:noProof/>
          <w:szCs w:val="22"/>
        </w:rPr>
        <w:tab/>
      </w:r>
      <w:r w:rsidRPr="001A7B19">
        <w:rPr>
          <w:noProof/>
          <w:szCs w:val="22"/>
        </w:rPr>
        <w:t>5.9.2.2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>
        <w:rPr>
          <w:b/>
          <w:noProof/>
          <w:szCs w:val="22"/>
        </w:rPr>
        <w:tab/>
      </w:r>
      <w:r w:rsidRPr="001A7B19">
        <w:rPr>
          <w:b/>
          <w:noProof/>
          <w:szCs w:val="22"/>
        </w:rPr>
        <w:t>5.10.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Promoción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contraloría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>
        <w:rPr>
          <w:b/>
          <w:noProof/>
          <w:szCs w:val="22"/>
        </w:rPr>
        <w:tab/>
      </w:r>
      <w:r w:rsidRPr="001A7B19">
        <w:rPr>
          <w:b/>
          <w:noProof/>
          <w:szCs w:val="22"/>
        </w:rPr>
        <w:t>5.11.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Casos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excepción.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6.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Instancias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participantes.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6.1.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6.2.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Normativa.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7.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Operación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sanciones.</w:t>
      </w:r>
    </w:p>
    <w:p w:rsidR="00323D27" w:rsidRPr="001A7B19" w:rsidRDefault="00323D27" w:rsidP="009C4305">
      <w:pPr>
        <w:pStyle w:val="texto0"/>
        <w:spacing w:line="30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7.4.1.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Derechos.</w:t>
      </w:r>
    </w:p>
    <w:p w:rsidR="00323D27" w:rsidRPr="001A7B19" w:rsidRDefault="00323D27" w:rsidP="009C4305">
      <w:pPr>
        <w:pStyle w:val="texto0"/>
        <w:spacing w:line="30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7.4.2.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Obligaciones.</w:t>
      </w:r>
    </w:p>
    <w:p w:rsidR="00323D27" w:rsidRPr="001A7B19" w:rsidRDefault="00323D27" w:rsidP="009C4305">
      <w:pPr>
        <w:pStyle w:val="texto0"/>
        <w:spacing w:line="30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7.4.3.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Sanciones.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proyectos.</w:t>
      </w:r>
    </w:p>
    <w:p w:rsidR="00323D27" w:rsidRPr="001A7B19" w:rsidRDefault="00323D27" w:rsidP="009C4305">
      <w:pPr>
        <w:pStyle w:val="texto0"/>
        <w:spacing w:line="30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7.7.1.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entrega-recepción.</w:t>
      </w:r>
    </w:p>
    <w:p w:rsidR="00323D27" w:rsidRPr="001A7B19" w:rsidRDefault="00323D27" w:rsidP="009C4305">
      <w:pPr>
        <w:pStyle w:val="texto0"/>
        <w:spacing w:line="306" w:lineRule="exact"/>
        <w:ind w:left="990" w:hanging="702"/>
        <w:rPr>
          <w:noProof/>
          <w:szCs w:val="22"/>
        </w:rPr>
      </w:pPr>
      <w:r w:rsidRPr="001A7B19">
        <w:rPr>
          <w:noProof/>
          <w:szCs w:val="22"/>
        </w:rPr>
        <w:tab/>
        <w:t>7.7.2.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7.8.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devengados.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8.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Auditoría,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control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y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seguimiento.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8.1.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8.2.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9.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Gastos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operación.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10.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Evaluación.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10.1.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noProof/>
          <w:szCs w:val="22"/>
        </w:rPr>
        <w:tab/>
        <w:t>10.2.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Externa.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11.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Transparencia.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12.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Quejas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y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denuncias.</w:t>
      </w:r>
    </w:p>
    <w:p w:rsidR="00323D27" w:rsidRPr="001A7B19" w:rsidRDefault="00323D27" w:rsidP="009C4305">
      <w:pPr>
        <w:pStyle w:val="texto0"/>
        <w:spacing w:line="306" w:lineRule="exact"/>
        <w:rPr>
          <w:noProof/>
          <w:szCs w:val="22"/>
        </w:rPr>
      </w:pPr>
      <w:r w:rsidRPr="001A7B19">
        <w:rPr>
          <w:b/>
          <w:noProof/>
          <w:szCs w:val="22"/>
        </w:rPr>
        <w:t>Transitorios.</w:t>
      </w:r>
    </w:p>
    <w:p w:rsidR="00323D27" w:rsidRPr="001A7B19" w:rsidRDefault="00323D27" w:rsidP="009C4305">
      <w:pPr>
        <w:pStyle w:val="texto0"/>
        <w:spacing w:line="306" w:lineRule="exact"/>
        <w:rPr>
          <w:b/>
          <w:noProof/>
          <w:szCs w:val="22"/>
        </w:rPr>
      </w:pPr>
      <w:r w:rsidRPr="001A7B19">
        <w:rPr>
          <w:b/>
          <w:noProof/>
          <w:szCs w:val="22"/>
        </w:rPr>
        <w:t>Anexos</w:t>
      </w:r>
    </w:p>
    <w:p w:rsidR="00323D27" w:rsidRDefault="00323D27" w:rsidP="009C4305">
      <w:pPr>
        <w:pStyle w:val="texto0"/>
        <w:spacing w:line="306" w:lineRule="exact"/>
        <w:rPr>
          <w:b/>
          <w:noProof/>
          <w:szCs w:val="22"/>
        </w:rPr>
      </w:pPr>
      <w:r w:rsidRPr="001A7B19">
        <w:rPr>
          <w:b/>
          <w:noProof/>
          <w:szCs w:val="22"/>
        </w:rPr>
        <w:t>Anexo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I.-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Indicadores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306" w:lineRule="exact"/>
        <w:rPr>
          <w:b/>
          <w:noProof/>
          <w:szCs w:val="22"/>
        </w:rPr>
      </w:pPr>
      <w:r w:rsidRPr="001A7B19">
        <w:rPr>
          <w:b/>
          <w:noProof/>
          <w:szCs w:val="22"/>
        </w:rPr>
        <w:t>Anexo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II.-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Información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Básica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 </w:t>
      </w:r>
      <w:r w:rsidRPr="001A7B19">
        <w:rPr>
          <w:b/>
          <w:noProof/>
          <w:szCs w:val="22"/>
        </w:rPr>
        <w:t>Prestadores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Servicios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Potable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y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306" w:lineRule="exact"/>
        <w:rPr>
          <w:b/>
          <w:noProof/>
          <w:szCs w:val="22"/>
        </w:rPr>
      </w:pPr>
      <w:r w:rsidRPr="001A7B19">
        <w:rPr>
          <w:b/>
          <w:noProof/>
          <w:szCs w:val="22"/>
        </w:rPr>
        <w:t>Anexo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III.-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Acciones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tipo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rStyle w:val="Strong"/>
          <w:noProof/>
          <w:szCs w:val="22"/>
        </w:rPr>
        <w:t>Artículo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1.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Presentación.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fundamental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asegurar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eficacia,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economía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transparencia,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mecanismos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regulatorios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formula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enfoque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multisectorial,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creciente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demanda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zonas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urbanas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ofrecer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enfoque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independencia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condición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religión,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étnico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indígenas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afrodescendientes,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discapacidad,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sexual,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género,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alineado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“IV.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México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Próspero”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(PND)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“Objetivo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4.4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Impulsar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facilitador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preserve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patrimonio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riqueza,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competitividad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empleo”,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sustentable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garantizando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ecosistemas,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transversal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negocios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empresas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contribuye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Constitucional.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decreto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2013,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bienestar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esfuerzos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privado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internacionales,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consistentes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alimentación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nutrición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adecuada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multidimensional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alimentación;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eliminar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desnutrición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infantil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niñez.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2.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Glosario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términos.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entenderá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por: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Acuífero.-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geológica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geológicas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hidráulicamente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conectados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sí,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almacenan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subsuelo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extraídas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explotación,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aprovechamiento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límites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laterales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verticales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convencionalmente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subsuelo.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distintas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almacenamientos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artificiales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alguno.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desinfectada.-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subterráneas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químicos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combinación,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sometidas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liberada.-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intercambio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contaminantes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químicos,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infecciosos.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colectada.-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individuales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combinados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químico,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biológico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adecuadas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cuerpos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receptores.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nacionales.-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comprendidas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límites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territorio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subterráneas,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territoriales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extensión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internacional.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Alcantarillado.-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evacuar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industriales,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domésticos,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mezcla</w:t>
      </w:r>
      <w:r w:rsidR="00F727C7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ellas.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ASF.-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Beneficiarios.-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poseedoras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CMIC.-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Cámara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Mexicana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Industria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entubada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F727C7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predio.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Comisiones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equivalentes.-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hídrica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territorios,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hídrica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hidráulica,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coadyuvantes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Comité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representan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asuntos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vigilancia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costumbres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prevalecientes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patronatos,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consejos,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etc.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vigilancia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constructivo,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asumirán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Comprende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subterráneas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superficiales,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bombeo,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tanques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regulación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almacenamiento,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macro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micromedición.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Comprende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emisores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subcolectores,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cárcamos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bombeo,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atarjeas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recolección,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recolección,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biogás,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cogeneración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eléctrica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reutilización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intercambio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alternativas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autoconsumo.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Comunidad.-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Grupo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asentados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Conagua.-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Desconcentrado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CONAPO.-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CONEVAL.-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COPLADE.-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CORESE.-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Regulación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Representante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Titular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Presidente,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presiden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sesiones;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Vocales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paritariamente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Invitados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Permanentes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involucradas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involucrados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DBO5.-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Demanda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bioquímica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oxígeno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Hidrológico-Administrativo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ámbito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Dotación.-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dividir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litros)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pluvial.-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desaloja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precipitación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pluvial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EC.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cociente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recaudación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F727C7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EF.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cociente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EG.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global.-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Egresos.-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eroga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deuda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EMA.-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mexicana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A.C.-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privada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reconocer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confiabilidad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laboratorios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ensayo,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laboratorios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calibración,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certificación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otros.</w:t>
      </w:r>
    </w:p>
    <w:p w:rsidR="00323D27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Emergencia.-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sociedad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riesgo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excesivo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renovable.-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fenómenos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naturaleza,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susceptibles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transformados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aprovechable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regeneran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encuentran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periódica.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Equilibrio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ingresos–egresos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suficientes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subsanar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ingeniería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detalle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Fuente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Renovables: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eólicas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demuestren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contaminen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ambiente.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incorporados: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entubada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predio.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mejorados: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entubada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predio..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Ley.-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Nacionales.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Hacendaria.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Localidad.-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lugar,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circunscrito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delegación,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ocupado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lugar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reconocido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costumbre.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recaudación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abatimiento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eliminación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fugas.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MIA.-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Manifestación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Ambiental.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facturado.-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26" w:lineRule="exact"/>
        <w:rPr>
          <w:noProof/>
          <w:szCs w:val="22"/>
        </w:rPr>
      </w:pP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encargada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fiscalizadores.-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facultad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gubernamentales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mandato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competencia.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Órgano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hídrica.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PEF.-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Título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"la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Comisión"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competencias,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cuerpos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receptores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propiedad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carácter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privado.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riesgos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domiciliaria,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minimizar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prevenir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riesgos,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rutinarias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fortuitas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monitoreo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críticos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aseguren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metodología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NOM-230-SSA1-2002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Mundial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Panamericana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(PTAR).-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remover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parcialmente,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contaminantes,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indirectamente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aprovechamiento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potabilizadora.-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POA.-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Potabilización.-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químicos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Prestador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individual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jurídica,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autónomas,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copropiedades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entes.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Recarga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Introducir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hidrogeológicas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Recaudación.-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conexiones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cartera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vencida.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Reglamento.-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Hacendaria.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Rentabilidad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socioeconómica.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sociedad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lograr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solicitados.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SALUD.-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Saneamiento.-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recolección,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recolección,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biogás,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cogeneración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eléctrica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reutilización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intercambio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alternativas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autoconsumo.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Sectorización.-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hidráulicos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conectados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independiente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interrumpir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flujo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circuitos.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SECTUR.-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Turismo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SEDESOL.-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otorgados.</w:t>
      </w:r>
    </w:p>
    <w:p w:rsidR="00323D27" w:rsidRPr="006814B8" w:rsidRDefault="00323D27" w:rsidP="00695930">
      <w:pPr>
        <w:pStyle w:val="texto0"/>
        <w:spacing w:line="220" w:lineRule="exact"/>
        <w:rPr>
          <w:rFonts w:eastAsia="Calibri"/>
          <w:noProof/>
          <w:szCs w:val="22"/>
          <w:lang w:eastAsia="en-US"/>
        </w:rPr>
      </w:pPr>
      <w:r w:rsidRPr="006814B8">
        <w:rPr>
          <w:rFonts w:eastAsia="Calibri"/>
          <w:noProof/>
          <w:szCs w:val="22"/>
          <w:lang w:eastAsia="en-US"/>
        </w:rPr>
        <w:t>SEMARNAT.-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Secretaría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de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Medio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Ambiente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y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Recursos</w:t>
      </w:r>
      <w:r w:rsidR="009C4305">
        <w:rPr>
          <w:rFonts w:eastAsia="Calibri"/>
          <w:noProof/>
          <w:szCs w:val="22"/>
          <w:lang w:eastAsia="en-US"/>
        </w:rPr>
        <w:t xml:space="preserve"> </w:t>
      </w:r>
      <w:r w:rsidRPr="006814B8">
        <w:rPr>
          <w:rFonts w:eastAsia="Calibri"/>
          <w:noProof/>
          <w:szCs w:val="22"/>
          <w:lang w:eastAsia="en-US"/>
        </w:rPr>
        <w:t>Naturales.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subterráneas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superficiales,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bombeo,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tanques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regulación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almacenamiento,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macro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micromedición.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SFP.-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SHCP.-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SISBA.-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Sostenibilidad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apropiado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después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principal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asistencia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terminado.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SST.-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Sólidos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suspendidos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Subcomité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Subcomité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autonomía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descentralización,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Subsidio.-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perdido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prioritarias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TESOFE.-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Tesorería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Urgencia.-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fortuita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lugar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problema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diversa,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inmediata.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facturado.-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expresado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cúbicos.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volúmenes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diversas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expresada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cúbicos.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3.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Definiciones.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(PROAGUA).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siguientes: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Urbano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(APAUR).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(PRODI).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900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impulsar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parcialmente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Interamericano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(APARURAL).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rezago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organizada.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Interamericano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="00F727C7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IV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PROSSAPYS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IV.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3.1.4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Limpia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(AAL).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Fomenta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contaminantes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tecnologías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protección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(PTAR)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3.1.6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(INCENTIVOS).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clasificación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corrientes,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concerniente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DBO5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SST,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250,000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3.1.7.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(AMPIOS).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INEGI),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rStyle w:val="Strong"/>
          <w:noProof/>
          <w:szCs w:val="22"/>
        </w:rPr>
        <w:t>Artículo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4.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Generalidades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4.1.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Contribuir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disminuir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rezago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4.2.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potencial.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Habitante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principalmente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originarias,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deficiencias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4.3.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urbanas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4.4.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financiamiento.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indispensable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dañadas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afectadas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sanitaria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aprobación.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realizada.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h)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Tratándose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posesión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legal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inmuebles.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i)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manifestación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trámites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legales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j)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FONDEN.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razón,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conclusión.</w:t>
      </w:r>
    </w:p>
    <w:p w:rsidR="00323D27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k)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fusionados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últimos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cinco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tenerla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natural.</w:t>
      </w:r>
    </w:p>
    <w:p w:rsidR="00323D27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l)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establecida,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abarque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espacio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geográfico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federativa.</w:t>
      </w:r>
    </w:p>
    <w:p w:rsidR="00323D27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m)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y:</w:t>
      </w:r>
    </w:p>
    <w:p w:rsidR="00323D27" w:rsidRPr="001A7B19" w:rsidRDefault="00323D27" w:rsidP="009C4305">
      <w:pPr>
        <w:pStyle w:val="texto0"/>
        <w:spacing w:line="223" w:lineRule="exact"/>
        <w:ind w:left="720" w:hanging="432"/>
        <w:rPr>
          <w:noProof/>
        </w:rPr>
      </w:pPr>
      <w:r>
        <w:rPr>
          <w:noProof/>
        </w:rPr>
        <w:sym w:font="Wingdings" w:char="F0FC"/>
      </w:r>
      <w:r>
        <w:rPr>
          <w:noProof/>
        </w:rPr>
        <w:tab/>
      </w:r>
      <w:r w:rsidRPr="001A7B19">
        <w:rPr>
          <w:noProof/>
        </w:rPr>
        <w:t>Sólo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estado</w:t>
      </w:r>
      <w:r w:rsidR="009C4305">
        <w:rPr>
          <w:noProof/>
        </w:rPr>
        <w:t xml:space="preserve"> </w:t>
      </w:r>
      <w:r w:rsidRPr="001A7B19">
        <w:rPr>
          <w:noProof/>
        </w:rPr>
        <w:t>podrá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ejecutor.</w:t>
      </w:r>
    </w:p>
    <w:p w:rsidR="00323D27" w:rsidRPr="001A7B19" w:rsidRDefault="00323D27" w:rsidP="009C4305">
      <w:pPr>
        <w:pStyle w:val="texto0"/>
        <w:spacing w:line="223" w:lineRule="exact"/>
        <w:ind w:left="720" w:hanging="432"/>
        <w:rPr>
          <w:noProof/>
        </w:rPr>
      </w:pPr>
      <w:r>
        <w:rPr>
          <w:noProof/>
        </w:rPr>
        <w:sym w:font="Wingdings" w:char="F0FC"/>
      </w:r>
      <w:r>
        <w:rPr>
          <w:noProof/>
        </w:rPr>
        <w:tab/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estado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encuentre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dicha</w:t>
      </w:r>
      <w:r w:rsidR="009C4305">
        <w:rPr>
          <w:noProof/>
        </w:rPr>
        <w:t xml:space="preserve"> </w:t>
      </w:r>
      <w:r w:rsidRPr="001A7B19">
        <w:rPr>
          <w:noProof/>
        </w:rPr>
        <w:t>situación,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municipio,</w:t>
      </w:r>
      <w:r w:rsidR="009C4305">
        <w:rPr>
          <w:noProof/>
        </w:rPr>
        <w:t xml:space="preserve"> </w:t>
      </w:r>
      <w:r w:rsidRPr="001A7B19">
        <w:rPr>
          <w:noProof/>
        </w:rPr>
        <w:t>cuando</w:t>
      </w:r>
      <w:r w:rsidR="009C4305">
        <w:rPr>
          <w:noProof/>
        </w:rPr>
        <w:t xml:space="preserve"> </w:t>
      </w:r>
      <w:r w:rsidRPr="001A7B19">
        <w:rPr>
          <w:noProof/>
        </w:rPr>
        <w:t>así</w:t>
      </w:r>
      <w:r w:rsidR="009C4305">
        <w:rPr>
          <w:noProof/>
        </w:rPr>
        <w:t xml:space="preserve"> </w:t>
      </w:r>
      <w:r w:rsidRPr="001A7B19">
        <w:rPr>
          <w:noProof/>
        </w:rPr>
        <w:t>sea</w:t>
      </w:r>
      <w:r w:rsidR="009C4305">
        <w:rPr>
          <w:noProof/>
        </w:rPr>
        <w:t xml:space="preserve"> </w:t>
      </w:r>
      <w:r w:rsidRPr="001A7B19">
        <w:rPr>
          <w:noProof/>
        </w:rPr>
        <w:t>determinado</w:t>
      </w:r>
      <w:r w:rsidR="009C4305">
        <w:rPr>
          <w:noProof/>
        </w:rPr>
        <w:t xml:space="preserve"> </w:t>
      </w:r>
      <w:r w:rsidRPr="001A7B19">
        <w:rPr>
          <w:noProof/>
        </w:rPr>
        <w:t>podrá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ejecutor.</w:t>
      </w:r>
    </w:p>
    <w:p w:rsidR="00323D27" w:rsidRPr="001A7B19" w:rsidRDefault="00323D27" w:rsidP="009C4305">
      <w:pPr>
        <w:pStyle w:val="texto0"/>
        <w:spacing w:line="223" w:lineRule="exact"/>
        <w:ind w:left="720" w:hanging="432"/>
        <w:rPr>
          <w:noProof/>
        </w:rPr>
      </w:pPr>
      <w:r>
        <w:rPr>
          <w:noProof/>
        </w:rPr>
        <w:sym w:font="Wingdings" w:char="F0FC"/>
      </w:r>
      <w:r>
        <w:rPr>
          <w:noProof/>
        </w:rPr>
        <w:tab/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casos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excepción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solicitud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beneficiario,</w:t>
      </w:r>
      <w:r w:rsidR="009C4305">
        <w:rPr>
          <w:noProof/>
        </w:rPr>
        <w:t xml:space="preserve"> </w:t>
      </w:r>
      <w:r w:rsidRPr="001A7B19">
        <w:rPr>
          <w:noProof/>
        </w:rPr>
        <w:t>Conagua</w:t>
      </w:r>
      <w:r w:rsidR="009C4305">
        <w:rPr>
          <w:noProof/>
        </w:rPr>
        <w:t xml:space="preserve"> </w:t>
      </w:r>
      <w:r w:rsidRPr="001A7B19">
        <w:rPr>
          <w:noProof/>
        </w:rPr>
        <w:t>podrá</w:t>
      </w:r>
      <w:r w:rsidR="009C4305">
        <w:rPr>
          <w:noProof/>
        </w:rPr>
        <w:t xml:space="preserve"> </w:t>
      </w:r>
      <w:r w:rsidRPr="001A7B19">
        <w:rPr>
          <w:noProof/>
        </w:rPr>
        <w:t>dar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asistencia</w:t>
      </w:r>
      <w:r w:rsidR="009C4305">
        <w:rPr>
          <w:noProof/>
        </w:rPr>
        <w:t xml:space="preserve"> </w:t>
      </w:r>
      <w:r w:rsidRPr="001A7B19">
        <w:rPr>
          <w:noProof/>
        </w:rPr>
        <w:t>técnica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realización</w:t>
      </w:r>
      <w:r w:rsidR="009C4305">
        <w:rPr>
          <w:noProof/>
        </w:rPr>
        <w:t xml:space="preserve">  </w:t>
      </w:r>
      <w:r w:rsidRPr="001A7B19">
        <w:rPr>
          <w:noProof/>
        </w:rPr>
        <w:t>de</w:t>
      </w:r>
      <w:r w:rsidR="009C4305">
        <w:rPr>
          <w:noProof/>
        </w:rPr>
        <w:t xml:space="preserve"> 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obras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acciones.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n)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</w:rPr>
        <w:t>deberán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destinar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recursos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para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personal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técnico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sus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Organismos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Operadores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participantes,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través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un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capacitación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acorde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las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estrategias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para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prestación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agua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y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saneamiento,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contenidas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Programa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Nacional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Hídrico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2014-2018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su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Objetivo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3,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cual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deberá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ser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autorizado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por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Subdirección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General.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>
        <w:rPr>
          <w:noProof/>
          <w:szCs w:val="22"/>
        </w:rPr>
        <w:t>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estimación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cálculo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adecuadamente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sustentado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catálogos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(INEGI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CONAPO)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área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influencia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entendiéndose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proporcional.</w:t>
      </w:r>
    </w:p>
    <w:p w:rsidR="00323D27" w:rsidRDefault="00323D27" w:rsidP="009C4305">
      <w:pPr>
        <w:pStyle w:val="texto0"/>
        <w:spacing w:line="220" w:lineRule="exact"/>
        <w:rPr>
          <w:szCs w:val="22"/>
        </w:rPr>
      </w:pPr>
      <w:r w:rsidRPr="001A7B19">
        <w:rPr>
          <w:szCs w:val="22"/>
        </w:rPr>
        <w:t>p)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Registrar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Cuestionario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“Información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básica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Prestadores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Agua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Potable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y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Saneamiento”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nivel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estatal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y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organismo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operador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participante,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Sistema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Información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Básica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Prestadores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Servicios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Agua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Potable,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Alcantarillado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y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Saneamiento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y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realizar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la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entrega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documento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que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aparece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en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el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Anexo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II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estas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reglas.</w:t>
      </w:r>
    </w:p>
    <w:p w:rsidR="00323D27" w:rsidRPr="001A7B19" w:rsidRDefault="00323D27" w:rsidP="009C4305">
      <w:pPr>
        <w:pStyle w:val="texto0"/>
        <w:spacing w:line="220" w:lineRule="exact"/>
      </w:pPr>
      <w:r w:rsidRPr="001A7B19">
        <w:rPr>
          <w:lang w:eastAsia="ja-JP"/>
        </w:rPr>
        <w:t>Dicho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cuestionario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deberá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capturado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vía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internet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por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prestador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servicios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por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Organismo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Cuenca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Dirección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Local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Conagua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su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caso,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Sistema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Información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Básica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Prestadores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Agua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Potable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Saneamiento.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convocatorias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surgidas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disponibles.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4.5.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asociados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economías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inferiores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caja,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privada,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contravenga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(FONREGION),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Fideicomiso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(FIES),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Fideicomisos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(FAIMS),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Fideicomiso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1928,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(PIDA),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Metropolitanos,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donaciones,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rija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limite.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inconveniente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empleen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asociadas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restablecimiento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afectadas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sanitaria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competentes.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4.6.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alineación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último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INEGI.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hídrica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etapas,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etapa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etapas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comprende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colocar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etapa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construir.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representantes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aprobadas.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embargo,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subsecuentemente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cubrir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numeral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numeral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comunicado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invariablemente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diciembre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Artículo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5.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Programa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Agua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Potable,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Drenaje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y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Tratamiento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(PROAGUA)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5.1.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fortalezcan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5.2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objetivo.</w:t>
      </w:r>
    </w:p>
    <w:p w:rsidR="00323D27" w:rsidRPr="001A7B19" w:rsidRDefault="00323D27" w:rsidP="009C4305">
      <w:pPr>
        <w:pStyle w:val="texto0"/>
        <w:spacing w:line="222" w:lineRule="exact"/>
        <w:rPr>
          <w:noProof/>
          <w:szCs w:val="22"/>
        </w:rPr>
      </w:pP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principalmente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originarias,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deficiencias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rStyle w:val="Strong"/>
          <w:noProof/>
          <w:szCs w:val="22"/>
        </w:rPr>
        <w:t>5.3.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Apartado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Urbano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(APAUR).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fortalezcan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5.3.1.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Acceso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los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5.3.1.1.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Requisitos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ingeniería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suficientes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oportunamente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asignados.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rezago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buscando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inciden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ellos.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demostrar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macromedición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formalice.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ingeniería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claramente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descripción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explícito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principales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evitando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descripciones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incorporar.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cápita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$5,700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rebasen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exceptuados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cápita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cálculo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rentabilidad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socioeconómica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pertenezcan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cápita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algunos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h)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plasmados,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(M.A.P.A.S)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i)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cartera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diferente.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exigible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cartera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validados.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III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detallan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susceptibles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15" w:lineRule="exact"/>
        <w:rPr>
          <w:noProof/>
          <w:szCs w:val="22"/>
        </w:rPr>
      </w:pPr>
      <w:r w:rsidRPr="001A7B19">
        <w:rPr>
          <w:noProof/>
          <w:szCs w:val="22"/>
        </w:rPr>
        <w:t>j).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Catálogo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difunda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delegación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CMIC,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tabuladores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pudiendo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agregar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ahí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rStyle w:val="Strong"/>
          <w:noProof/>
          <w:szCs w:val="22"/>
        </w:rPr>
        <w:t>5.3.1.2.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Procedimiento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prioridad: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1.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2.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lluvia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sanitario.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4.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5.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Recarga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6.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III.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Teniendo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a: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dotarlas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impacten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“Indicador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vivienda”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CONEVAL,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atiendan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continuidad.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SECTUR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turísticos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Pueblos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Mágicos.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coadyuven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mitigación,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daños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cambio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climático.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internacional.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pluvial.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déficit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explotación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potabilizadora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desaladora,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diciembre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fronterizos,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municipal.</w:t>
      </w:r>
    </w:p>
    <w:p w:rsidR="00323D27" w:rsidRDefault="00323D27" w:rsidP="009C4305">
      <w:pPr>
        <w:pStyle w:val="texto0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5.3.2.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Características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los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apoyos.</w:t>
      </w:r>
    </w:p>
    <w:p w:rsidR="00323D27" w:rsidRDefault="00323D27" w:rsidP="009C4305">
      <w:pPr>
        <w:pStyle w:val="texto0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5.3.2.1.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Tipos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apoyos.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siguientes:</w:t>
      </w:r>
    </w:p>
    <w:p w:rsidR="00323D27" w:rsidRDefault="00323D27" w:rsidP="009C4305">
      <w:pPr>
        <w:pStyle w:val="texto0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COMPONENTES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subcomponentes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comprende: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conservan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pluvial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urbano.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III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macromedición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autorización.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szCs w:val="22"/>
          <w:lang w:eastAsia="ja-JP"/>
        </w:rPr>
        <w:t>Todas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las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acciones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que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realicen,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deberán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ser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clasificadas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base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catálogo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general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acciones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establecidas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dicho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anexo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y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reflejarse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Anexo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Técnico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correspondiente.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inspección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georreferenciación,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desazolve,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monitoreo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laboratorios;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cómputo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topográfico,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etc.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subcomponentes.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Promover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"Cultura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Agua"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participantes.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sobrepeso,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obesidad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diabetes,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implantada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esfuerzos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obesidad,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bebederos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deportivos,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parques,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jardines,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escuelas,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etc.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aceptada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catálogo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concurso,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empresa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adecuadamente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Asimismo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piezas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comprobarán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2.8%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directa.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5.3.2.2.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60%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INEGI,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bueno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Adicionalmente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incrementarse,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acumulables,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manera: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14,999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subcomponentes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atiendan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14,999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expresen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consentimiento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acciones: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sociedad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civil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fomentando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ciudadana;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profesionalización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permanencia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interior,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cubierto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último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profesional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Certifique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federalizados,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precisa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diagnóstico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inferiores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junio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mantenerla.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programe.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relevantes,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urgentes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inmediata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piezas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pondrá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explícita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5.4.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Apartado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Proyecto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para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el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Desarrollo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Integral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Organismos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Operadores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Agua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y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Saneamiento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(PRODI).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parcialmente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objetivo: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900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impulsar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Reducción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propios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>
        <w:rPr>
          <w:noProof/>
          <w:szCs w:val="22"/>
        </w:rPr>
        <w:tab/>
      </w:r>
      <w:r w:rsidRPr="001A7B19">
        <w:rPr>
          <w:noProof/>
          <w:szCs w:val="22"/>
        </w:rPr>
        <w:t>Reducción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pérdidas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5.4.1.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5.4.1.1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Adhesión.-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manifestando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comprometerse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(PDI).-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PRODI,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apegándose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modelo.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modelo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lineamientos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(MOP).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5.4.1.2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PRODI,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elegibles: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900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Descentralizados.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500,000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herramienta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AquaRating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certificar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acciones: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beneficio-costo.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avanzando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5.4.2.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5.4.2.1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</w:p>
    <w:p w:rsidR="00323D27" w:rsidRDefault="00323D27" w:rsidP="009C4305">
      <w:pPr>
        <w:pStyle w:val="texto0"/>
        <w:spacing w:line="227" w:lineRule="exact"/>
        <w:rPr>
          <w:szCs w:val="22"/>
          <w:lang w:eastAsia="ja-JP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componente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agua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potable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subcomponente</w:t>
      </w:r>
      <w:r w:rsidRPr="001A7B19">
        <w:rPr>
          <w:noProof/>
          <w:szCs w:val="22"/>
        </w:rPr>
        <w:t>: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Mejoramiento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Eficiencia,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encaminadas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mejorar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la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calidad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servicio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agua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potable,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fin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impulsar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su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sostenibilidad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operativa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y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financiera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través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su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desarrollo,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tales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como: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Macromedición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Contabilizada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Estudios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tarifarios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Programas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detección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y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eliminación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fugas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Padrón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usuarios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Catastro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infraestructura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hidráulica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7.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Sistema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Comercial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8.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Adquisición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instalación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proofErr w:type="spellStart"/>
      <w:r w:rsidRPr="001A7B19">
        <w:rPr>
          <w:szCs w:val="22"/>
          <w:lang w:eastAsia="ja-JP"/>
        </w:rPr>
        <w:t>Micromedidores</w:t>
      </w:r>
      <w:proofErr w:type="spellEnd"/>
    </w:p>
    <w:p w:rsidR="00323D27" w:rsidRPr="001A7B19" w:rsidRDefault="00323D27" w:rsidP="009C4305">
      <w:pPr>
        <w:pStyle w:val="texto0"/>
        <w:spacing w:line="227" w:lineRule="exact"/>
        <w:rPr>
          <w:szCs w:val="22"/>
          <w:lang w:eastAsia="ja-JP"/>
        </w:rPr>
      </w:pPr>
      <w:r w:rsidRPr="001A7B19">
        <w:rPr>
          <w:noProof/>
          <w:szCs w:val="22"/>
        </w:rPr>
        <w:t>9.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Programa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reducción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cartera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vencida</w:t>
      </w:r>
    </w:p>
    <w:p w:rsidR="00323D27" w:rsidRPr="001A7B19" w:rsidRDefault="00323D27" w:rsidP="009C4305">
      <w:pPr>
        <w:pStyle w:val="texto0"/>
        <w:spacing w:line="227" w:lineRule="exact"/>
        <w:rPr>
          <w:szCs w:val="22"/>
          <w:lang w:eastAsia="ja-JP"/>
        </w:rPr>
      </w:pPr>
      <w:r w:rsidRPr="001A7B19">
        <w:rPr>
          <w:szCs w:val="22"/>
          <w:lang w:eastAsia="ja-JP"/>
        </w:rPr>
        <w:t>10.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Sectorización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básica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(sin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construcción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infraestructura)</w:t>
      </w:r>
    </w:p>
    <w:p w:rsidR="00323D27" w:rsidRPr="001A7B19" w:rsidRDefault="00323D27" w:rsidP="009C4305">
      <w:pPr>
        <w:pStyle w:val="texto0"/>
        <w:spacing w:line="227" w:lineRule="exact"/>
        <w:rPr>
          <w:szCs w:val="22"/>
          <w:lang w:eastAsia="ja-JP"/>
        </w:rPr>
      </w:pPr>
      <w:r w:rsidRPr="001A7B19">
        <w:rPr>
          <w:szCs w:val="22"/>
          <w:lang w:eastAsia="ja-JP"/>
        </w:rPr>
        <w:t>11.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Diagnóstico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eficiencia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energética</w:t>
      </w:r>
    </w:p>
    <w:p w:rsidR="00323D27" w:rsidRDefault="00323D27" w:rsidP="009C4305">
      <w:pPr>
        <w:pStyle w:val="texto0"/>
        <w:spacing w:line="227" w:lineRule="exact"/>
        <w:rPr>
          <w:szCs w:val="22"/>
          <w:lang w:eastAsia="ja-JP"/>
        </w:rPr>
      </w:pPr>
      <w:r w:rsidRPr="001A7B19">
        <w:rPr>
          <w:szCs w:val="22"/>
          <w:lang w:eastAsia="ja-JP"/>
        </w:rPr>
        <w:t>12.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Equipos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para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reducir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consumo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energía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eléctrica</w:t>
      </w:r>
    </w:p>
    <w:p w:rsidR="00323D27" w:rsidRDefault="00323D27" w:rsidP="009C4305">
      <w:pPr>
        <w:pStyle w:val="texto0"/>
        <w:spacing w:line="227" w:lineRule="exact"/>
        <w:rPr>
          <w:lang w:eastAsia="ja-JP"/>
        </w:rPr>
      </w:pPr>
      <w:r w:rsidRPr="001A7B19">
        <w:rPr>
          <w:lang w:eastAsia="ja-JP"/>
        </w:rPr>
        <w:t>Las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podrán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complementar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las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señaladas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III,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subcomponente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mejoramiento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eficiencia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excepción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vehículos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especializados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deberán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clasificadas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base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catálogo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general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establecidas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dicho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reflejarse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Técnico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correspondiente.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5.4.2.2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atienden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900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INEGI,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bueno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expresen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consentimiento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mismos.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b/>
          <w:noProof/>
          <w:szCs w:val="22"/>
        </w:rPr>
        <w:t>5.5.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Apartado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Rural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(APARURAL).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rezago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organizada.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atienden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encontrándose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III,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embargo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PROSSAPYS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agrupan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en: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comunitaria.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encuentra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alimentaria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potencial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"Indicador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vivienda",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CONEVAL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5.5.1.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5.5.1.1.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con: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cuotas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cápita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$10,100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rebasen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cálculo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simple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rentabilidad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socioeconómica,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exceptuados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cápita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cálculo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rentabilidad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socioeconómica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pertenecientes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explícito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principales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evitando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nombres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incorporar.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cartera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diferente.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exigible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cartera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validados.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III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detallan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susceptibles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ingeniería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claramente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plasmados,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(M.A.P.A.S)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h)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Catálogo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difunda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delegación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CMIC,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tabuladores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pudiendo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agregar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ahí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5.5.1.2.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jerarquizadas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presupuestaria.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prioridad: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domiciliario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lluvia,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someros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Pr="001A7B19" w:rsidRDefault="00323D27" w:rsidP="009C4305">
      <w:pPr>
        <w:pStyle w:val="texto0"/>
        <w:spacing w:line="228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</w:t>
      </w:r>
    </w:p>
    <w:p w:rsidR="00323D27" w:rsidRPr="001A7B19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componentes.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Teniendo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a: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dotarlas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impacten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CONEVAL.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(CONAPO).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INEGI.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impulsen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doméstico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mujeres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abastecen.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beneficiados.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nuevamente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cinco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nuevamente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distinto,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fenómenos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meteorológicos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afectado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construida.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fronterizos,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5.5.2.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Default="00323D27" w:rsidP="00695930">
      <w:pPr>
        <w:pStyle w:val="texto0"/>
        <w:spacing w:line="221" w:lineRule="exact"/>
        <w:rPr>
          <w:noProof/>
          <w:szCs w:val="22"/>
        </w:rPr>
      </w:pPr>
      <w:r w:rsidRPr="001A7B19">
        <w:rPr>
          <w:noProof/>
          <w:szCs w:val="22"/>
        </w:rPr>
        <w:t>5.5.2.1.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695930">
      <w:pPr>
        <w:pStyle w:val="texto0"/>
        <w:spacing w:line="221" w:lineRule="exact"/>
        <w:rPr>
          <w:lang w:eastAsia="ja-JP"/>
        </w:rPr>
      </w:pPr>
      <w:r w:rsidRPr="001A7B19">
        <w:rPr>
          <w:lang w:eastAsia="ja-JP"/>
        </w:rPr>
        <w:t>La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aportación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federal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podrá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destinar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los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tres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componentes,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para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su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aplicación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infraestructura,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atención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social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participación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comunitaria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desarrollo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institucional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fortalecimiento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ejecutores,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como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sigue: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b/>
          <w:noProof/>
          <w:szCs w:val="22"/>
        </w:rPr>
        <w:t>1.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Infraestructura.-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siguiente: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ingeniería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PROCAPTAR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lluvia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(PROCAPTAR)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someros,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purificación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piezas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compra.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sobrepeso,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obesidad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diabetes,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implantada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obesidad,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bebederos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deportivos,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parques,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jardines,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escuelas,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etc.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consistirá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bebederos.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2.8%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695930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piloto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renovables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(solar,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eólica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otras).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comprenden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lagunas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oxidación,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tanques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anaerobios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eléctrica,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humedales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artificiales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combinación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ningún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aceptará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tecnologías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tampoco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aceptará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empleo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tecnologías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adquirirlas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proveedor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tecnologías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patente,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consultadas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empresa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piloto,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represente.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agrícola,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l/s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tecnificación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hectáreas.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2.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Atención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social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y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participación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comunitaria</w:t>
      </w:r>
      <w:r w:rsidRPr="001A7B19">
        <w:rPr>
          <w:noProof/>
          <w:szCs w:val="22"/>
        </w:rPr>
        <w:t>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promueve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actividades: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diagnósticos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dictámenes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económico-social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prevaleciente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estrategias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colaboren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funcionamiento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recaudación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cuotas.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social;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aspectos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ambientales.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Asesorías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jurídica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h)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Monitoreo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después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monitoreo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problemas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detectados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deficiente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detectado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corregir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deficiencias.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asumir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operador.</w:t>
      </w:r>
    </w:p>
    <w:p w:rsidR="00323D27" w:rsidRPr="001A7B19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3.-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Desarrollo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institucional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y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fortalecimiento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ejecutores.-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áreas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interactúan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institucional.</w:t>
      </w:r>
    </w:p>
    <w:p w:rsidR="00323D27" w:rsidRPr="001A7B19" w:rsidRDefault="00323D27" w:rsidP="009C4305">
      <w:pPr>
        <w:pStyle w:val="texto0"/>
        <w:spacing w:line="224" w:lineRule="exact"/>
        <w:rPr>
          <w:lang w:eastAsia="ja-JP"/>
        </w:rPr>
      </w:pP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los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recursos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asignados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podrá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apoyar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lo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siguiente: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diagnósticos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estructuras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administrativas.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didácticos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coadyuvar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micromedición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campañas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itinerantes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micromedidores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facturación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cobranza,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otros.</w:t>
      </w:r>
    </w:p>
    <w:p w:rsidR="00323D27" w:rsidRDefault="00323D27" w:rsidP="009C4305">
      <w:pPr>
        <w:pStyle w:val="texto0"/>
        <w:spacing w:line="224" w:lineRule="exact"/>
        <w:rPr>
          <w:noProof/>
          <w:szCs w:val="22"/>
        </w:rPr>
      </w:pPr>
      <w:r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talleres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seminarios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experiencias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cómputo,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audiovisuales,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transporte,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mobiliario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módulos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móviles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área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ejecutora.</w:t>
      </w:r>
    </w:p>
    <w:p w:rsidR="00323D27" w:rsidRPr="001A7B19" w:rsidRDefault="00323D27" w:rsidP="009C4305">
      <w:pPr>
        <w:pStyle w:val="texto0"/>
        <w:rPr>
          <w:lang w:eastAsia="ja-JP"/>
        </w:rPr>
      </w:pPr>
      <w:r w:rsidRPr="001A7B19">
        <w:rPr>
          <w:lang w:eastAsia="ja-JP"/>
        </w:rPr>
        <w:t>Todas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las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que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realicen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deberán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clasificadas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base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catálogo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general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establecidas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III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reflejarse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Técnico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correspondiente.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5.5.2.2.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60%.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Adicionalmente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szCs w:val="22"/>
          <w:lang w:eastAsia="ja-JP"/>
        </w:rPr>
        <w:t>acciones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de</w:t>
      </w:r>
      <w:r w:rsidR="009C4305">
        <w:rPr>
          <w:szCs w:val="22"/>
          <w:lang w:eastAsia="ja-JP"/>
        </w:rPr>
        <w:t xml:space="preserve"> </w:t>
      </w:r>
      <w:r w:rsidRPr="001A7B19">
        <w:rPr>
          <w:szCs w:val="22"/>
          <w:lang w:eastAsia="ja-JP"/>
        </w:rPr>
        <w:t>infraestructura.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Asimismo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casos: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problemas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respaldada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Conagua).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CONEVAL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piezas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pondrá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explícita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5.6.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Apartado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Agua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Limpia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noProof/>
          <w:szCs w:val="22"/>
        </w:rPr>
        <w:t>(AAL)</w:t>
      </w:r>
      <w:r w:rsidRPr="001A7B19">
        <w:rPr>
          <w:rStyle w:val="Strong"/>
          <w:noProof/>
          <w:szCs w:val="22"/>
        </w:rPr>
        <w:t>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Fomenta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diversos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químicos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combinación,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contaminantes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tecnologías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protección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5.6.1.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5.6.1.1.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beneficiar,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realizar,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sostener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área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eficaz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5.6.1.2.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seleccionar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siguiente: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prioridad: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marginación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CONEVAL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pobreza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incidencia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enfermedades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infecciosas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intestinales.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(PSA).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beneficiar.</w:t>
      </w:r>
    </w:p>
    <w:p w:rsidR="00323D27" w:rsidRPr="001A7B19" w:rsidRDefault="00323D27" w:rsidP="009C4305">
      <w:pPr>
        <w:pStyle w:val="texto0"/>
        <w:spacing w:line="230" w:lineRule="exact"/>
        <w:rPr>
          <w:lang w:eastAsia="ja-JP"/>
        </w:rPr>
      </w:pPr>
      <w:r w:rsidRPr="001A7B19">
        <w:rPr>
          <w:lang w:eastAsia="ja-JP"/>
        </w:rPr>
        <w:t>Las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deberán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clasificadas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base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catálogo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general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establecidas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III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reflejarse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Técnico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correspondiente.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5.6.2.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5.6.2.1.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siguiente: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rehabilitación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ultra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filtración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adiestramiento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intradomiciliario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cloro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reactivos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alternativos.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Muestreo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cloro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libre,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análisis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bacteriológico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turbiedad,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arsénico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flúor,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Protección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sanitaria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8.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comparadores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colorimétricos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cloro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libre,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análisis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bacteriológico,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campo.</w:t>
      </w:r>
    </w:p>
    <w:p w:rsidR="00323D27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9.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adiestramiento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y/o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PSA.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5.6.2.2.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casos: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problemas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enfermedades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gastrointestinales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hídrico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respaldada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Conagua).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SEDESOL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Cruzada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(SINHAMBRE)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acordada.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cubrir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rebasará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obstante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plenamente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soporte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caso.</w:t>
      </w:r>
    </w:p>
    <w:p w:rsidR="00323D27" w:rsidRDefault="00323D27" w:rsidP="009C4305">
      <w:pPr>
        <w:pStyle w:val="texto0"/>
        <w:spacing w:line="230" w:lineRule="exact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5.7.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Apartado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Plantas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Tratamiento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Aguas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Residuales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(PTAR).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5.7.1.-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Acceso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los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line="230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5.7.1.1.-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Requisitos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específicos.</w:t>
      </w:r>
    </w:p>
    <w:p w:rsidR="00323D27" w:rsidRPr="001A7B19" w:rsidRDefault="00323D27" w:rsidP="009C4305">
      <w:pPr>
        <w:pStyle w:val="texto0"/>
        <w:spacing w:line="230" w:lineRule="exact"/>
        <w:ind w:left="720" w:hanging="432"/>
        <w:rPr>
          <w:noProof/>
        </w:rPr>
      </w:pPr>
      <w:r>
        <w:rPr>
          <w:noProof/>
        </w:rPr>
        <w:t>a.</w:t>
      </w:r>
      <w:r>
        <w:rPr>
          <w:noProof/>
        </w:rPr>
        <w:tab/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ejecutivos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su</w:t>
      </w:r>
      <w:r w:rsidR="009C4305">
        <w:rPr>
          <w:noProof/>
        </w:rPr>
        <w:t xml:space="preserve"> </w:t>
      </w:r>
      <w:r w:rsidRPr="001A7B19">
        <w:rPr>
          <w:noProof/>
        </w:rPr>
        <w:t>caso</w:t>
      </w:r>
      <w:r w:rsidR="009C4305">
        <w:rPr>
          <w:noProof/>
        </w:rPr>
        <w:t xml:space="preserve"> </w:t>
      </w:r>
      <w:r w:rsidRPr="001A7B19">
        <w:rPr>
          <w:noProof/>
        </w:rPr>
        <w:t>estudios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ingeniería</w:t>
      </w:r>
      <w:r w:rsidR="009C4305">
        <w:rPr>
          <w:noProof/>
        </w:rPr>
        <w:t xml:space="preserve"> </w:t>
      </w:r>
      <w:r w:rsidRPr="001A7B19">
        <w:rPr>
          <w:noProof/>
        </w:rPr>
        <w:t>básica</w:t>
      </w:r>
      <w:r w:rsidR="009C4305">
        <w:rPr>
          <w:noProof/>
        </w:rPr>
        <w:t xml:space="preserve"> </w:t>
      </w:r>
      <w:r w:rsidRPr="001A7B19">
        <w:rPr>
          <w:noProof/>
        </w:rPr>
        <w:t>deberán</w:t>
      </w:r>
      <w:r w:rsidR="009C4305">
        <w:rPr>
          <w:noProof/>
        </w:rPr>
        <w:t xml:space="preserve"> </w:t>
      </w:r>
      <w:r w:rsidRPr="001A7B19">
        <w:rPr>
          <w:noProof/>
        </w:rPr>
        <w:t>estar</w:t>
      </w:r>
      <w:r w:rsidR="009C4305">
        <w:rPr>
          <w:noProof/>
        </w:rPr>
        <w:t xml:space="preserve"> </w:t>
      </w:r>
      <w:r w:rsidRPr="001A7B19">
        <w:rPr>
          <w:noProof/>
        </w:rPr>
        <w:t>validados</w:t>
      </w:r>
      <w:r w:rsidR="009C4305">
        <w:rPr>
          <w:noProof/>
        </w:rPr>
        <w:t xml:space="preserve"> </w:t>
      </w:r>
      <w:r w:rsidRPr="001A7B19">
        <w:rPr>
          <w:noProof/>
        </w:rPr>
        <w:t>por</w:t>
      </w:r>
      <w:r w:rsidR="009C4305">
        <w:rPr>
          <w:noProof/>
        </w:rPr>
        <w:t xml:space="preserve"> </w:t>
      </w:r>
      <w:r w:rsidRPr="001A7B19">
        <w:rPr>
          <w:noProof/>
        </w:rPr>
        <w:t>Conagua.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ellos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debe</w:t>
      </w:r>
      <w:r w:rsidR="009C4305">
        <w:rPr>
          <w:noProof/>
        </w:rPr>
        <w:t xml:space="preserve"> </w:t>
      </w:r>
      <w:r w:rsidRPr="001A7B19">
        <w:rPr>
          <w:noProof/>
        </w:rPr>
        <w:t>identificar</w:t>
      </w:r>
      <w:r w:rsidR="009C4305">
        <w:rPr>
          <w:noProof/>
        </w:rPr>
        <w:t xml:space="preserve"> </w:t>
      </w:r>
      <w:r w:rsidRPr="001A7B19">
        <w:rPr>
          <w:noProof/>
        </w:rPr>
        <w:t>claramente</w:t>
      </w:r>
      <w:r w:rsidR="009C4305">
        <w:rPr>
          <w:noProof/>
        </w:rPr>
        <w:t xml:space="preserve"> </w:t>
      </w:r>
      <w:r w:rsidRPr="001A7B19">
        <w:rPr>
          <w:noProof/>
        </w:rPr>
        <w:t>sus</w:t>
      </w:r>
      <w:r w:rsidR="009C4305">
        <w:rPr>
          <w:noProof/>
        </w:rPr>
        <w:t xml:space="preserve"> </w:t>
      </w:r>
      <w:r w:rsidRPr="001A7B19">
        <w:rPr>
          <w:noProof/>
        </w:rPr>
        <w:t>costos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beneficios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obtener</w:t>
      </w:r>
      <w:r w:rsidR="009C4305">
        <w:rPr>
          <w:noProof/>
        </w:rPr>
        <w:t xml:space="preserve"> </w:t>
      </w:r>
      <w:r w:rsidRPr="001A7B19">
        <w:rPr>
          <w:noProof/>
        </w:rPr>
        <w:t>conforme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 </w:t>
      </w:r>
      <w:r w:rsidRPr="001A7B19">
        <w:rPr>
          <w:noProof/>
        </w:rPr>
        <w:t>criterios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establezca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Subdirección</w:t>
      </w:r>
      <w:r w:rsidR="009C4305">
        <w:rPr>
          <w:noProof/>
        </w:rPr>
        <w:t xml:space="preserve"> </w:t>
      </w:r>
      <w:r w:rsidRPr="001A7B19">
        <w:rPr>
          <w:noProof/>
        </w:rPr>
        <w:t>General.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b.</w:t>
      </w:r>
      <w:r>
        <w:rPr>
          <w:noProof/>
        </w:rPr>
        <w:tab/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estudios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deberán</w:t>
      </w:r>
      <w:r w:rsidR="009C4305">
        <w:rPr>
          <w:noProof/>
        </w:rPr>
        <w:t xml:space="preserve"> </w:t>
      </w:r>
      <w:r w:rsidRPr="001A7B19">
        <w:rPr>
          <w:noProof/>
        </w:rPr>
        <w:t>elaborarse</w:t>
      </w:r>
      <w:r w:rsidR="009C4305">
        <w:rPr>
          <w:noProof/>
        </w:rPr>
        <w:t xml:space="preserve"> </w:t>
      </w:r>
      <w:r w:rsidRPr="001A7B19">
        <w:rPr>
          <w:noProof/>
        </w:rPr>
        <w:t>considerando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requerimientos</w:t>
      </w:r>
      <w:r w:rsidR="009C4305">
        <w:rPr>
          <w:noProof/>
        </w:rPr>
        <w:t xml:space="preserve"> </w:t>
      </w:r>
      <w:r w:rsidRPr="001A7B19">
        <w:rPr>
          <w:noProof/>
        </w:rPr>
        <w:t>plasmados,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Manual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</w:t>
      </w:r>
      <w:r w:rsidR="009C4305">
        <w:rPr>
          <w:noProof/>
        </w:rPr>
        <w:t xml:space="preserve"> </w:t>
      </w:r>
      <w:r w:rsidRPr="001A7B19">
        <w:rPr>
          <w:noProof/>
        </w:rPr>
        <w:t>Potable,</w:t>
      </w:r>
      <w:r w:rsidR="009C4305">
        <w:rPr>
          <w:noProof/>
        </w:rPr>
        <w:t xml:space="preserve"> </w:t>
      </w:r>
      <w:r w:rsidRPr="001A7B19">
        <w:rPr>
          <w:noProof/>
        </w:rPr>
        <w:t>Alcantarillado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Saneamiento</w:t>
      </w:r>
      <w:r w:rsidR="009C4305">
        <w:rPr>
          <w:noProof/>
        </w:rPr>
        <w:t xml:space="preserve"> </w:t>
      </w:r>
      <w:r w:rsidRPr="001A7B19">
        <w:rPr>
          <w:noProof/>
        </w:rPr>
        <w:t>(M.A.P.A.S)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versión</w:t>
      </w:r>
      <w:r w:rsidR="009C4305">
        <w:rPr>
          <w:noProof/>
        </w:rPr>
        <w:t xml:space="preserve"> </w:t>
      </w:r>
      <w:r w:rsidRPr="001A7B19">
        <w:rPr>
          <w:noProof/>
        </w:rPr>
        <w:t>más</w:t>
      </w:r>
      <w:r w:rsidR="009C4305">
        <w:rPr>
          <w:noProof/>
        </w:rPr>
        <w:t xml:space="preserve"> </w:t>
      </w:r>
      <w:r w:rsidRPr="001A7B19">
        <w:rPr>
          <w:noProof/>
        </w:rPr>
        <w:t>actualizada,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conforme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criterios</w:t>
      </w:r>
      <w:r w:rsidR="009C4305">
        <w:rPr>
          <w:noProof/>
        </w:rPr>
        <w:t xml:space="preserve"> </w:t>
      </w:r>
      <w:r w:rsidRPr="001A7B19">
        <w:rPr>
          <w:noProof/>
        </w:rPr>
        <w:t>técnicos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emita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Subdirección</w:t>
      </w:r>
      <w:r w:rsidR="009C4305">
        <w:rPr>
          <w:noProof/>
        </w:rPr>
        <w:t xml:space="preserve"> </w:t>
      </w:r>
      <w:r w:rsidRPr="001A7B19">
        <w:rPr>
          <w:noProof/>
        </w:rPr>
        <w:t>General.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c.</w:t>
      </w:r>
      <w:r>
        <w:rPr>
          <w:noProof/>
        </w:rPr>
        <w:tab/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estudios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plantas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tratamiento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aguas</w:t>
      </w:r>
      <w:r w:rsidR="009C4305">
        <w:rPr>
          <w:noProof/>
        </w:rPr>
        <w:t xml:space="preserve"> </w:t>
      </w:r>
      <w:r w:rsidRPr="001A7B19">
        <w:rPr>
          <w:noProof/>
        </w:rPr>
        <w:t>residuales,</w:t>
      </w:r>
      <w:r w:rsidR="009C4305">
        <w:rPr>
          <w:noProof/>
        </w:rPr>
        <w:t xml:space="preserve"> </w:t>
      </w:r>
      <w:r w:rsidRPr="001A7B19">
        <w:rPr>
          <w:noProof/>
        </w:rPr>
        <w:t>incluirán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términos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referencia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identificación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selección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alternativas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reúso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agua</w:t>
      </w:r>
      <w:r w:rsidR="009C4305">
        <w:rPr>
          <w:noProof/>
        </w:rPr>
        <w:t xml:space="preserve"> </w:t>
      </w:r>
      <w:r w:rsidRPr="001A7B19">
        <w:rPr>
          <w:noProof/>
        </w:rPr>
        <w:t>tratada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objeto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apoyar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repago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costos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operación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mantenimiento.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d.</w:t>
      </w:r>
      <w:r>
        <w:rPr>
          <w:noProof/>
        </w:rPr>
        <w:tab/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beneficiario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pretenda</w:t>
      </w:r>
      <w:r w:rsidR="009C4305">
        <w:rPr>
          <w:noProof/>
        </w:rPr>
        <w:t xml:space="preserve"> </w:t>
      </w:r>
      <w:r w:rsidRPr="001A7B19">
        <w:rPr>
          <w:noProof/>
        </w:rPr>
        <w:t>construir,</w:t>
      </w:r>
      <w:r w:rsidR="009C4305">
        <w:rPr>
          <w:noProof/>
        </w:rPr>
        <w:t xml:space="preserve"> </w:t>
      </w:r>
      <w:r w:rsidRPr="001A7B19">
        <w:rPr>
          <w:noProof/>
        </w:rPr>
        <w:t>ampliar</w:t>
      </w:r>
      <w:r w:rsidR="009C4305">
        <w:rPr>
          <w:noProof/>
        </w:rPr>
        <w:t xml:space="preserve"> </w:t>
      </w:r>
      <w:r w:rsidRPr="001A7B19">
        <w:rPr>
          <w:noProof/>
        </w:rPr>
        <w:t>plantas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tratamiento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aguas</w:t>
      </w:r>
      <w:r w:rsidR="009C4305">
        <w:rPr>
          <w:noProof/>
        </w:rPr>
        <w:t xml:space="preserve"> </w:t>
      </w:r>
      <w:r w:rsidRPr="001A7B19">
        <w:rPr>
          <w:noProof/>
        </w:rPr>
        <w:t>residuales,</w:t>
      </w:r>
      <w:r w:rsidR="009C4305">
        <w:rPr>
          <w:noProof/>
        </w:rPr>
        <w:t xml:space="preserve"> </w:t>
      </w:r>
      <w:r w:rsidRPr="001A7B19">
        <w:rPr>
          <w:noProof/>
        </w:rPr>
        <w:t>deberá:</w:t>
      </w:r>
    </w:p>
    <w:p w:rsidR="00323D27" w:rsidRDefault="00323D27" w:rsidP="009C4305">
      <w:pPr>
        <w:pStyle w:val="INCISO"/>
        <w:spacing w:line="225" w:lineRule="exact"/>
        <w:rPr>
          <w:noProof/>
        </w:rPr>
      </w:pPr>
      <w:r>
        <w:rPr>
          <w:noProof/>
        </w:rPr>
        <w:t>i.</w:t>
      </w:r>
      <w:r>
        <w:rPr>
          <w:noProof/>
        </w:rPr>
        <w:tab/>
      </w:r>
      <w:r w:rsidRPr="001A7B19">
        <w:rPr>
          <w:noProof/>
        </w:rPr>
        <w:t>Demostrar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cuenta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infraestructura</w:t>
      </w:r>
      <w:r w:rsidR="009C4305">
        <w:rPr>
          <w:noProof/>
        </w:rPr>
        <w:t xml:space="preserve"> </w:t>
      </w:r>
      <w:r w:rsidRPr="001A7B19">
        <w:rPr>
          <w:noProof/>
        </w:rPr>
        <w:t>instalada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colectores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emisores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conducción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aguas</w:t>
      </w:r>
      <w:r w:rsidR="009C4305">
        <w:rPr>
          <w:noProof/>
        </w:rPr>
        <w:t xml:space="preserve"> </w:t>
      </w:r>
      <w:r w:rsidRPr="001A7B19">
        <w:rPr>
          <w:noProof/>
        </w:rPr>
        <w:t>residuales</w:t>
      </w:r>
      <w:r w:rsidR="009C4305">
        <w:rPr>
          <w:noProof/>
        </w:rPr>
        <w:t xml:space="preserve"> </w:t>
      </w:r>
      <w:r w:rsidRPr="001A7B19">
        <w:rPr>
          <w:noProof/>
        </w:rPr>
        <w:t>crudas,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</w:p>
    <w:p w:rsidR="00323D27" w:rsidRPr="001A7B19" w:rsidRDefault="00323D27" w:rsidP="009C4305">
      <w:pPr>
        <w:pStyle w:val="INCISO"/>
        <w:spacing w:line="225" w:lineRule="exact"/>
        <w:rPr>
          <w:noProof/>
        </w:rPr>
      </w:pPr>
      <w:r>
        <w:rPr>
          <w:noProof/>
        </w:rPr>
        <w:t>ii.</w:t>
      </w:r>
      <w:r>
        <w:rPr>
          <w:noProof/>
        </w:rPr>
        <w:tab/>
      </w:r>
      <w:r w:rsidRPr="001A7B19">
        <w:rPr>
          <w:noProof/>
        </w:rPr>
        <w:t>Demostrar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contará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recursos</w:t>
      </w:r>
      <w:r w:rsidR="009C4305">
        <w:rPr>
          <w:noProof/>
        </w:rPr>
        <w:t xml:space="preserve"> </w:t>
      </w:r>
      <w:r w:rsidRPr="001A7B19">
        <w:rPr>
          <w:noProof/>
        </w:rPr>
        <w:t>técnicos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económicos</w:t>
      </w:r>
      <w:r w:rsidR="009C4305">
        <w:rPr>
          <w:noProof/>
        </w:rPr>
        <w:t xml:space="preserve"> </w:t>
      </w:r>
      <w:r w:rsidRPr="001A7B19">
        <w:rPr>
          <w:noProof/>
        </w:rPr>
        <w:t>necesarios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operación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mantenimiento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infraestructura</w:t>
      </w:r>
      <w:r w:rsidR="009C4305">
        <w:rPr>
          <w:noProof/>
        </w:rPr>
        <w:t xml:space="preserve"> </w:t>
      </w:r>
      <w:r w:rsidRPr="001A7B19">
        <w:rPr>
          <w:noProof/>
        </w:rPr>
        <w:t>construida,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través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un</w:t>
      </w:r>
      <w:r w:rsidR="009C4305">
        <w:rPr>
          <w:noProof/>
        </w:rPr>
        <w:t xml:space="preserve"> </w:t>
      </w:r>
      <w:r w:rsidRPr="001A7B19">
        <w:rPr>
          <w:noProof/>
        </w:rPr>
        <w:t>esquema</w:t>
      </w:r>
      <w:r w:rsidR="009C4305">
        <w:rPr>
          <w:noProof/>
        </w:rPr>
        <w:t xml:space="preserve"> </w:t>
      </w:r>
      <w:r w:rsidRPr="001A7B19">
        <w:rPr>
          <w:noProof/>
        </w:rPr>
        <w:t>tarifario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financiero.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e.</w:t>
      </w:r>
      <w:r>
        <w:rPr>
          <w:noProof/>
        </w:rPr>
        <w:tab/>
      </w:r>
      <w:r w:rsidRPr="001A7B19">
        <w:rPr>
          <w:noProof/>
        </w:rPr>
        <w:t>Destinar</w:t>
      </w:r>
      <w:r w:rsidR="009C4305">
        <w:rPr>
          <w:noProof/>
        </w:rPr>
        <w:t xml:space="preserve"> </w:t>
      </w:r>
      <w:r w:rsidRPr="001A7B19">
        <w:rPr>
          <w:noProof/>
        </w:rPr>
        <w:t>cuando</w:t>
      </w:r>
      <w:r w:rsidR="009C4305">
        <w:rPr>
          <w:noProof/>
        </w:rPr>
        <w:t xml:space="preserve"> </w:t>
      </w:r>
      <w:r w:rsidRPr="001A7B19">
        <w:rPr>
          <w:noProof/>
        </w:rPr>
        <w:t>menos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2%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inversión</w:t>
      </w:r>
      <w:r w:rsidR="009C4305">
        <w:rPr>
          <w:noProof/>
        </w:rPr>
        <w:t xml:space="preserve"> </w:t>
      </w:r>
      <w:r w:rsidRPr="001A7B19">
        <w:rPr>
          <w:noProof/>
        </w:rPr>
        <w:t>total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convenga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Anexo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Ejecución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elaboración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estudios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ejecutivos,</w:t>
      </w:r>
      <w:r w:rsidR="009C4305">
        <w:rPr>
          <w:noProof/>
        </w:rPr>
        <w:t xml:space="preserve"> </w:t>
      </w:r>
      <w:r w:rsidRPr="001A7B19">
        <w:rPr>
          <w:noProof/>
        </w:rPr>
        <w:t>preferentemente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ampliación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cobertura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servicio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saneamiento.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destinarán</w:t>
      </w:r>
      <w:r w:rsidR="009C4305">
        <w:rPr>
          <w:noProof/>
        </w:rPr>
        <w:t xml:space="preserve"> </w:t>
      </w:r>
      <w:r w:rsidRPr="001A7B19">
        <w:rPr>
          <w:noProof/>
        </w:rPr>
        <w:t>también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mejora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procesos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tratamiento,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fin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favorezca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distribución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agua</w:t>
      </w:r>
      <w:r w:rsidR="009C4305">
        <w:rPr>
          <w:noProof/>
        </w:rPr>
        <w:t xml:space="preserve"> </w:t>
      </w:r>
      <w:r w:rsidRPr="001A7B19">
        <w:rPr>
          <w:noProof/>
        </w:rPr>
        <w:t>residual</w:t>
      </w:r>
      <w:r w:rsidR="009C4305">
        <w:rPr>
          <w:noProof/>
        </w:rPr>
        <w:t xml:space="preserve"> </w:t>
      </w:r>
      <w:r w:rsidRPr="001A7B19">
        <w:rPr>
          <w:noProof/>
        </w:rPr>
        <w:t>tratada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diferentes</w:t>
      </w:r>
      <w:r w:rsidR="009C4305">
        <w:rPr>
          <w:noProof/>
        </w:rPr>
        <w:t xml:space="preserve"> </w:t>
      </w:r>
      <w:r w:rsidRPr="001A7B19">
        <w:rPr>
          <w:noProof/>
        </w:rPr>
        <w:t>usos.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aquellas</w:t>
      </w:r>
      <w:r w:rsidR="009C4305">
        <w:rPr>
          <w:noProof/>
        </w:rPr>
        <w:t xml:space="preserve"> </w:t>
      </w:r>
      <w:r w:rsidRPr="001A7B19">
        <w:rPr>
          <w:noProof/>
        </w:rPr>
        <w:t>Entidades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cuente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una</w:t>
      </w:r>
      <w:r w:rsidR="009C4305">
        <w:rPr>
          <w:noProof/>
        </w:rPr>
        <w:t xml:space="preserve"> </w:t>
      </w:r>
      <w:r w:rsidRPr="001A7B19">
        <w:rPr>
          <w:noProof/>
        </w:rPr>
        <w:t>cartera</w:t>
      </w:r>
      <w:r w:rsidR="009C4305">
        <w:rPr>
          <w:noProof/>
        </w:rPr>
        <w:t xml:space="preserve"> </w:t>
      </w:r>
      <w:r w:rsidRPr="001A7B19">
        <w:rPr>
          <w:noProof/>
        </w:rPr>
        <w:t>vigente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amplia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proyectos,</w:t>
      </w:r>
      <w:r w:rsidR="009C4305">
        <w:rPr>
          <w:noProof/>
        </w:rPr>
        <w:t xml:space="preserve"> </w:t>
      </w:r>
      <w:r w:rsidRPr="001A7B19">
        <w:rPr>
          <w:noProof/>
        </w:rPr>
        <w:t>éstos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deberán</w:t>
      </w:r>
      <w:r w:rsidR="009C4305">
        <w:rPr>
          <w:noProof/>
        </w:rPr>
        <w:t xml:space="preserve"> </w:t>
      </w:r>
      <w:r w:rsidRPr="001A7B19">
        <w:rPr>
          <w:noProof/>
        </w:rPr>
        <w:t>presentar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Conagua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determine</w:t>
      </w:r>
      <w:r w:rsidR="009C4305">
        <w:rPr>
          <w:noProof/>
        </w:rPr>
        <w:t xml:space="preserve"> </w:t>
      </w:r>
      <w:r w:rsidRPr="001A7B19">
        <w:rPr>
          <w:noProof/>
        </w:rPr>
        <w:t>si</w:t>
      </w:r>
      <w:r w:rsidR="009C4305">
        <w:rPr>
          <w:noProof/>
        </w:rPr>
        <w:t xml:space="preserve"> </w:t>
      </w:r>
      <w:r w:rsidRPr="001A7B19">
        <w:rPr>
          <w:noProof/>
        </w:rPr>
        <w:t>este</w:t>
      </w:r>
      <w:r w:rsidR="009C4305">
        <w:rPr>
          <w:noProof/>
        </w:rPr>
        <w:t xml:space="preserve"> </w:t>
      </w:r>
      <w:r w:rsidRPr="001A7B19">
        <w:rPr>
          <w:noProof/>
        </w:rPr>
        <w:t>porcentaje</w:t>
      </w:r>
      <w:r w:rsidR="009C4305">
        <w:rPr>
          <w:noProof/>
        </w:rPr>
        <w:t xml:space="preserve"> </w:t>
      </w:r>
      <w:r w:rsidRPr="001A7B19">
        <w:rPr>
          <w:noProof/>
        </w:rPr>
        <w:t>puede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diferente.</w:t>
      </w:r>
      <w:r w:rsidR="009C4305">
        <w:rPr>
          <w:noProof/>
        </w:rPr>
        <w:t xml:space="preserve"> </w:t>
      </w:r>
      <w:r w:rsidRPr="001A7B19">
        <w:rPr>
          <w:noProof/>
        </w:rPr>
        <w:t>Este</w:t>
      </w:r>
      <w:r w:rsidR="009C4305">
        <w:rPr>
          <w:noProof/>
        </w:rPr>
        <w:t xml:space="preserve"> </w:t>
      </w:r>
      <w:r w:rsidRPr="001A7B19">
        <w:rPr>
          <w:noProof/>
        </w:rPr>
        <w:t>porcentaje</w:t>
      </w:r>
      <w:r w:rsidR="009C4305">
        <w:rPr>
          <w:noProof/>
        </w:rPr>
        <w:t xml:space="preserve"> </w:t>
      </w:r>
      <w:r w:rsidRPr="001A7B19">
        <w:rPr>
          <w:noProof/>
        </w:rPr>
        <w:t>no</w:t>
      </w:r>
      <w:r w:rsidR="009C4305">
        <w:rPr>
          <w:noProof/>
        </w:rPr>
        <w:t xml:space="preserve"> </w:t>
      </w:r>
      <w:r w:rsidRPr="001A7B19">
        <w:rPr>
          <w:noProof/>
        </w:rPr>
        <w:t>será</w:t>
      </w:r>
      <w:r w:rsidR="009C4305">
        <w:rPr>
          <w:noProof/>
        </w:rPr>
        <w:t xml:space="preserve"> </w:t>
      </w:r>
      <w:r w:rsidRPr="001A7B19">
        <w:rPr>
          <w:noProof/>
        </w:rPr>
        <w:t>exigible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caso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contar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una</w:t>
      </w:r>
      <w:r w:rsidR="009C4305">
        <w:rPr>
          <w:noProof/>
        </w:rPr>
        <w:t xml:space="preserve"> </w:t>
      </w:r>
      <w:r w:rsidRPr="001A7B19">
        <w:rPr>
          <w:noProof/>
        </w:rPr>
        <w:t>cartera</w:t>
      </w:r>
      <w:r w:rsidR="009C4305">
        <w:rPr>
          <w:noProof/>
        </w:rPr>
        <w:t xml:space="preserve"> </w:t>
      </w:r>
      <w:r w:rsidRPr="001A7B19">
        <w:rPr>
          <w:noProof/>
        </w:rPr>
        <w:t>amplia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validados.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Anexo</w:t>
      </w:r>
      <w:r w:rsidR="009C4305">
        <w:rPr>
          <w:noProof/>
        </w:rPr>
        <w:t xml:space="preserve"> </w:t>
      </w:r>
      <w:r w:rsidRPr="001A7B19">
        <w:rPr>
          <w:noProof/>
        </w:rPr>
        <w:t>III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detallan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estudios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proyectos</w:t>
      </w:r>
      <w:r w:rsidR="009C4305">
        <w:rPr>
          <w:noProof/>
        </w:rPr>
        <w:t xml:space="preserve"> </w:t>
      </w:r>
      <w:r w:rsidRPr="001A7B19">
        <w:rPr>
          <w:noProof/>
        </w:rPr>
        <w:t>susceptibles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incluirse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programa.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f.</w:t>
      </w:r>
      <w:r>
        <w:rPr>
          <w:noProof/>
        </w:rPr>
        <w:tab/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cuente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posesión</w:t>
      </w:r>
      <w:r w:rsidR="009C4305">
        <w:rPr>
          <w:noProof/>
        </w:rPr>
        <w:t xml:space="preserve"> </w:t>
      </w:r>
      <w:r w:rsidRPr="001A7B19">
        <w:rPr>
          <w:noProof/>
        </w:rPr>
        <w:t>legal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terreno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se</w:t>
      </w:r>
      <w:r w:rsidR="009C4305">
        <w:rPr>
          <w:noProof/>
        </w:rPr>
        <w:t xml:space="preserve"> </w:t>
      </w:r>
      <w:r w:rsidRPr="001A7B19">
        <w:rPr>
          <w:noProof/>
        </w:rPr>
        <w:t>realizarán</w:t>
      </w:r>
      <w:r w:rsidR="009C4305">
        <w:rPr>
          <w:noProof/>
        </w:rPr>
        <w:t xml:space="preserve">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obras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respectivos</w:t>
      </w:r>
      <w:r w:rsidR="009C4305">
        <w:rPr>
          <w:noProof/>
        </w:rPr>
        <w:t xml:space="preserve"> </w:t>
      </w:r>
      <w:r w:rsidRPr="001A7B19">
        <w:rPr>
          <w:noProof/>
        </w:rPr>
        <w:t>permisos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su</w:t>
      </w:r>
      <w:r w:rsidR="009C4305">
        <w:rPr>
          <w:noProof/>
        </w:rPr>
        <w:t xml:space="preserve"> </w:t>
      </w:r>
      <w:r w:rsidRPr="001A7B19">
        <w:rPr>
          <w:noProof/>
        </w:rPr>
        <w:t>ejecución.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g.</w:t>
      </w:r>
      <w:r>
        <w:rPr>
          <w:noProof/>
        </w:rPr>
        <w:tab/>
      </w:r>
      <w:r w:rsidRPr="001A7B19">
        <w:rPr>
          <w:noProof/>
        </w:rPr>
        <w:t>Presentar</w:t>
      </w:r>
      <w:r w:rsidR="009C4305">
        <w:rPr>
          <w:noProof/>
        </w:rPr>
        <w:t xml:space="preserve"> </w:t>
      </w:r>
      <w:r w:rsidRPr="001A7B19">
        <w:rPr>
          <w:noProof/>
        </w:rPr>
        <w:t>carta</w:t>
      </w:r>
      <w:r w:rsidR="009C4305">
        <w:rPr>
          <w:noProof/>
        </w:rPr>
        <w:t xml:space="preserve"> </w:t>
      </w:r>
      <w:r w:rsidRPr="001A7B19">
        <w:rPr>
          <w:noProof/>
        </w:rPr>
        <w:t>compromiso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organismo</w:t>
      </w:r>
      <w:r w:rsidR="009C4305">
        <w:rPr>
          <w:noProof/>
        </w:rPr>
        <w:t xml:space="preserve"> </w:t>
      </w:r>
      <w:r w:rsidRPr="001A7B19">
        <w:rPr>
          <w:noProof/>
        </w:rPr>
        <w:t>operador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realizará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operación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mantenimiento.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h.</w:t>
      </w:r>
      <w:r>
        <w:rPr>
          <w:noProof/>
        </w:rPr>
        <w:tab/>
      </w:r>
      <w:r w:rsidRPr="001A7B19">
        <w:rPr>
          <w:noProof/>
        </w:rPr>
        <w:t>Avances</w:t>
      </w:r>
      <w:r w:rsidR="009C4305">
        <w:rPr>
          <w:noProof/>
        </w:rPr>
        <w:t xml:space="preserve"> </w:t>
      </w:r>
      <w:r w:rsidRPr="001A7B19">
        <w:rPr>
          <w:noProof/>
        </w:rPr>
        <w:t>físicos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financieros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caso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obras</w:t>
      </w:r>
      <w:r w:rsidR="009C4305">
        <w:rPr>
          <w:noProof/>
        </w:rPr>
        <w:t xml:space="preserve"> </w:t>
      </w:r>
      <w:r w:rsidRPr="001A7B19">
        <w:rPr>
          <w:noProof/>
        </w:rPr>
        <w:t>iniciadas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apoyadas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ejercicios</w:t>
      </w:r>
      <w:r w:rsidR="009C4305">
        <w:rPr>
          <w:noProof/>
        </w:rPr>
        <w:t xml:space="preserve"> </w:t>
      </w:r>
      <w:r w:rsidRPr="001A7B19">
        <w:rPr>
          <w:noProof/>
        </w:rPr>
        <w:t>anteriores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requieran</w:t>
      </w:r>
      <w:r w:rsidR="009C4305">
        <w:rPr>
          <w:noProof/>
        </w:rPr>
        <w:t xml:space="preserve"> </w:t>
      </w:r>
      <w:r w:rsidRPr="001A7B19">
        <w:rPr>
          <w:noProof/>
        </w:rPr>
        <w:t>continuidad,</w:t>
      </w:r>
      <w:r w:rsidR="009C4305">
        <w:rPr>
          <w:noProof/>
        </w:rPr>
        <w:t xml:space="preserve"> </w:t>
      </w:r>
      <w:r w:rsidRPr="001A7B19">
        <w:rPr>
          <w:noProof/>
        </w:rPr>
        <w:t>acorde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apoyos</w:t>
      </w:r>
      <w:r w:rsidR="009C4305">
        <w:rPr>
          <w:noProof/>
        </w:rPr>
        <w:t xml:space="preserve"> </w:t>
      </w:r>
      <w:r w:rsidRPr="001A7B19">
        <w:rPr>
          <w:noProof/>
        </w:rPr>
        <w:t>otorgados.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i.</w:t>
      </w:r>
      <w:r>
        <w:rPr>
          <w:noProof/>
        </w:rPr>
        <w:tab/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plantas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tratamiento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aguas</w:t>
      </w:r>
      <w:r w:rsidR="009C4305">
        <w:rPr>
          <w:noProof/>
        </w:rPr>
        <w:t xml:space="preserve"> </w:t>
      </w:r>
      <w:r w:rsidRPr="001A7B19">
        <w:rPr>
          <w:noProof/>
        </w:rPr>
        <w:t>residuales</w:t>
      </w:r>
      <w:r w:rsidR="009C4305">
        <w:rPr>
          <w:noProof/>
        </w:rPr>
        <w:t xml:space="preserve"> </w:t>
      </w:r>
      <w:r w:rsidRPr="001A7B19">
        <w:rPr>
          <w:noProof/>
        </w:rPr>
        <w:t>deberán</w:t>
      </w:r>
      <w:r w:rsidR="009C4305">
        <w:rPr>
          <w:noProof/>
        </w:rPr>
        <w:t xml:space="preserve"> </w:t>
      </w:r>
      <w:r w:rsidRPr="001A7B19">
        <w:rPr>
          <w:noProof/>
        </w:rPr>
        <w:t>contar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medidores</w:t>
      </w:r>
      <w:r w:rsidR="009C4305">
        <w:rPr>
          <w:noProof/>
        </w:rPr>
        <w:t xml:space="preserve"> </w:t>
      </w:r>
      <w:r w:rsidRPr="001A7B19">
        <w:rPr>
          <w:noProof/>
        </w:rPr>
        <w:t>correspondientes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entrada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salida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mismas.</w:t>
      </w:r>
    </w:p>
    <w:p w:rsidR="00323D27" w:rsidRPr="001A7B19" w:rsidRDefault="00323D27" w:rsidP="009C4305">
      <w:pPr>
        <w:pStyle w:val="texto0"/>
        <w:spacing w:line="225" w:lineRule="exact"/>
        <w:ind w:left="720" w:hanging="432"/>
        <w:rPr>
          <w:noProof/>
        </w:rPr>
      </w:pPr>
      <w:r>
        <w:rPr>
          <w:noProof/>
        </w:rPr>
        <w:t>j.</w:t>
      </w:r>
      <w:r>
        <w:rPr>
          <w:noProof/>
        </w:rPr>
        <w:tab/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presupuestos</w:t>
      </w:r>
      <w:r w:rsidR="009C4305">
        <w:rPr>
          <w:noProof/>
        </w:rPr>
        <w:t xml:space="preserve"> </w:t>
      </w:r>
      <w:r w:rsidRPr="001A7B19">
        <w:rPr>
          <w:noProof/>
        </w:rPr>
        <w:t>base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construcción,</w:t>
      </w:r>
      <w:r w:rsidR="009C4305">
        <w:rPr>
          <w:noProof/>
        </w:rPr>
        <w:t xml:space="preserve"> </w:t>
      </w:r>
      <w:r w:rsidRPr="001A7B19">
        <w:rPr>
          <w:noProof/>
        </w:rPr>
        <w:t>ampliación</w:t>
      </w:r>
      <w:r w:rsidR="009C4305">
        <w:rPr>
          <w:noProof/>
        </w:rPr>
        <w:t xml:space="preserve"> </w:t>
      </w:r>
      <w:r w:rsidRPr="001A7B19">
        <w:rPr>
          <w:noProof/>
        </w:rPr>
        <w:t>o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su</w:t>
      </w:r>
      <w:r w:rsidR="009C4305">
        <w:rPr>
          <w:noProof/>
        </w:rPr>
        <w:t xml:space="preserve"> </w:t>
      </w:r>
      <w:r w:rsidRPr="001A7B19">
        <w:rPr>
          <w:noProof/>
        </w:rPr>
        <w:t>caso</w:t>
      </w:r>
      <w:r w:rsidR="009C4305">
        <w:rPr>
          <w:noProof/>
        </w:rPr>
        <w:t xml:space="preserve"> </w:t>
      </w:r>
      <w:r w:rsidRPr="001A7B19">
        <w:rPr>
          <w:noProof/>
        </w:rPr>
        <w:t>rehabilitación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infraestructura,</w:t>
      </w:r>
      <w:r w:rsidR="009C4305">
        <w:rPr>
          <w:noProof/>
        </w:rPr>
        <w:t xml:space="preserve"> </w:t>
      </w:r>
      <w:r w:rsidRPr="001A7B19">
        <w:rPr>
          <w:noProof/>
        </w:rPr>
        <w:t>deberán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elaborados</w:t>
      </w:r>
      <w:r w:rsidR="009C4305">
        <w:rPr>
          <w:noProof/>
        </w:rPr>
        <w:t xml:space="preserve"> </w:t>
      </w:r>
      <w:r w:rsidRPr="001A7B19">
        <w:rPr>
          <w:noProof/>
        </w:rPr>
        <w:t>tomando</w:t>
      </w:r>
      <w:r w:rsidR="009C4305">
        <w:rPr>
          <w:noProof/>
        </w:rPr>
        <w:t xml:space="preserve"> </w:t>
      </w:r>
      <w:r w:rsidRPr="001A7B19">
        <w:rPr>
          <w:noProof/>
        </w:rPr>
        <w:t>como</w:t>
      </w:r>
      <w:r w:rsidR="009C4305">
        <w:rPr>
          <w:noProof/>
        </w:rPr>
        <w:t xml:space="preserve"> </w:t>
      </w:r>
      <w:r w:rsidRPr="001A7B19">
        <w:rPr>
          <w:noProof/>
        </w:rPr>
        <w:t>referencia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siguiente</w:t>
      </w:r>
      <w:r w:rsidR="009C4305">
        <w:rPr>
          <w:noProof/>
        </w:rPr>
        <w:t xml:space="preserve"> </w:t>
      </w:r>
      <w:r w:rsidRPr="001A7B19">
        <w:rPr>
          <w:noProof/>
        </w:rPr>
        <w:t>orden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prioridad,</w:t>
      </w:r>
      <w:r w:rsidR="009C4305">
        <w:rPr>
          <w:noProof/>
        </w:rPr>
        <w:t xml:space="preserve"> </w:t>
      </w:r>
      <w:r w:rsidRPr="001A7B19">
        <w:rPr>
          <w:noProof/>
        </w:rPr>
        <w:t>Catálogo</w:t>
      </w:r>
      <w:r w:rsidR="009C4305">
        <w:rPr>
          <w:noProof/>
        </w:rPr>
        <w:t xml:space="preserve"> </w:t>
      </w:r>
      <w:r w:rsidRPr="001A7B19">
        <w:rPr>
          <w:noProof/>
        </w:rPr>
        <w:t>General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Precios</w:t>
      </w:r>
      <w:r w:rsidR="009C4305">
        <w:rPr>
          <w:noProof/>
        </w:rPr>
        <w:t xml:space="preserve"> </w:t>
      </w:r>
      <w:r w:rsidRPr="001A7B19">
        <w:rPr>
          <w:noProof/>
        </w:rPr>
        <w:t>Unitarios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Construcción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Sistemas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Agua</w:t>
      </w:r>
      <w:r w:rsidR="009C4305">
        <w:rPr>
          <w:noProof/>
        </w:rPr>
        <w:t xml:space="preserve"> </w:t>
      </w:r>
      <w:r w:rsidRPr="001A7B19">
        <w:rPr>
          <w:noProof/>
        </w:rPr>
        <w:t>Potable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Alcantarillado,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al</w:t>
      </w:r>
      <w:r w:rsidR="009C4305">
        <w:rPr>
          <w:noProof/>
        </w:rPr>
        <w:t xml:space="preserve"> </w:t>
      </w:r>
      <w:r w:rsidRPr="001A7B19">
        <w:rPr>
          <w:noProof/>
        </w:rPr>
        <w:t>efecto</w:t>
      </w:r>
      <w:r w:rsidR="009C4305">
        <w:rPr>
          <w:noProof/>
        </w:rPr>
        <w:t xml:space="preserve"> </w:t>
      </w:r>
      <w:r w:rsidRPr="001A7B19">
        <w:rPr>
          <w:noProof/>
        </w:rPr>
        <w:t>difunda</w:t>
      </w:r>
      <w:r w:rsidR="009C4305">
        <w:rPr>
          <w:noProof/>
        </w:rPr>
        <w:t xml:space="preserve"> </w:t>
      </w:r>
      <w:r w:rsidRPr="001A7B19">
        <w:rPr>
          <w:noProof/>
        </w:rPr>
        <w:t>Conagua</w:t>
      </w:r>
      <w:r w:rsidR="009C4305">
        <w:rPr>
          <w:noProof/>
        </w:rPr>
        <w:t xml:space="preserve"> </w:t>
      </w:r>
      <w:r w:rsidRPr="001A7B19">
        <w:rPr>
          <w:noProof/>
        </w:rPr>
        <w:t>o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su</w:t>
      </w:r>
      <w:r w:rsidR="009C4305">
        <w:rPr>
          <w:noProof/>
        </w:rPr>
        <w:t xml:space="preserve"> </w:t>
      </w:r>
      <w:r w:rsidRPr="001A7B19">
        <w:rPr>
          <w:noProof/>
        </w:rPr>
        <w:t>caso,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publicados</w:t>
      </w:r>
      <w:r w:rsidR="009C4305">
        <w:rPr>
          <w:noProof/>
        </w:rPr>
        <w:t xml:space="preserve"> </w:t>
      </w:r>
      <w:r w:rsidRPr="001A7B19">
        <w:rPr>
          <w:noProof/>
        </w:rPr>
        <w:t>por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delegación</w:t>
      </w:r>
      <w:r w:rsidR="009C4305">
        <w:rPr>
          <w:noProof/>
        </w:rPr>
        <w:t xml:space="preserve"> </w:t>
      </w:r>
      <w:r w:rsidRPr="001A7B19">
        <w:rPr>
          <w:noProof/>
        </w:rPr>
        <w:t>estatal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CMIC,</w:t>
      </w:r>
      <w:r w:rsidR="009C4305">
        <w:rPr>
          <w:noProof/>
        </w:rPr>
        <w:t xml:space="preserve"> </w:t>
      </w:r>
      <w:r w:rsidRPr="001A7B19">
        <w:rPr>
          <w:noProof/>
        </w:rPr>
        <w:t>o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tabuladores</w:t>
      </w:r>
      <w:r w:rsidR="009C4305">
        <w:rPr>
          <w:noProof/>
        </w:rPr>
        <w:t xml:space="preserve"> </w:t>
      </w:r>
      <w:r w:rsidRPr="001A7B19">
        <w:rPr>
          <w:noProof/>
        </w:rPr>
        <w:t>oficiales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Órgano</w:t>
      </w:r>
      <w:r w:rsidR="009C4305">
        <w:rPr>
          <w:noProof/>
        </w:rPr>
        <w:t xml:space="preserve"> </w:t>
      </w:r>
      <w:r w:rsidRPr="001A7B19">
        <w:rPr>
          <w:noProof/>
        </w:rPr>
        <w:t>Rector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Agua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entidad</w:t>
      </w:r>
      <w:r w:rsidR="009C4305">
        <w:rPr>
          <w:noProof/>
        </w:rPr>
        <w:t xml:space="preserve"> </w:t>
      </w:r>
      <w:r w:rsidRPr="001A7B19">
        <w:rPr>
          <w:noProof/>
        </w:rPr>
        <w:t>federativa,</w:t>
      </w:r>
      <w:r w:rsidR="009C4305">
        <w:rPr>
          <w:noProof/>
        </w:rPr>
        <w:t xml:space="preserve"> </w:t>
      </w:r>
      <w:r w:rsidRPr="001A7B19">
        <w:rPr>
          <w:noProof/>
        </w:rPr>
        <w:t>pudiendo</w:t>
      </w:r>
      <w:r w:rsidR="009C4305">
        <w:rPr>
          <w:noProof/>
        </w:rPr>
        <w:t xml:space="preserve"> </w:t>
      </w:r>
      <w:r w:rsidRPr="001A7B19">
        <w:rPr>
          <w:noProof/>
        </w:rPr>
        <w:t>agregar</w:t>
      </w:r>
      <w:r w:rsidR="009C4305">
        <w:rPr>
          <w:noProof/>
        </w:rPr>
        <w:t xml:space="preserve"> </w:t>
      </w:r>
      <w:r w:rsidRPr="001A7B19">
        <w:rPr>
          <w:noProof/>
        </w:rPr>
        <w:t>o</w:t>
      </w:r>
      <w:r w:rsidR="009C4305">
        <w:rPr>
          <w:noProof/>
        </w:rPr>
        <w:t xml:space="preserve"> </w:t>
      </w:r>
      <w:r w:rsidRPr="001A7B19">
        <w:rPr>
          <w:noProof/>
        </w:rPr>
        <w:t>modificar</w:t>
      </w:r>
      <w:r w:rsidR="009C4305">
        <w:rPr>
          <w:noProof/>
        </w:rPr>
        <w:t xml:space="preserve"> </w:t>
      </w:r>
      <w:r w:rsidRPr="001A7B19">
        <w:rPr>
          <w:noProof/>
        </w:rPr>
        <w:t>bajo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responsabilidad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instancia</w:t>
      </w:r>
      <w:r w:rsidR="009C4305">
        <w:rPr>
          <w:noProof/>
        </w:rPr>
        <w:t xml:space="preserve"> </w:t>
      </w:r>
      <w:r w:rsidRPr="001A7B19">
        <w:rPr>
          <w:noProof/>
        </w:rPr>
        <w:t>ejecutora</w:t>
      </w:r>
      <w:r w:rsidR="009C4305">
        <w:rPr>
          <w:noProof/>
        </w:rPr>
        <w:t xml:space="preserve"> </w:t>
      </w:r>
      <w:r w:rsidRPr="001A7B19">
        <w:rPr>
          <w:noProof/>
        </w:rPr>
        <w:t>aquellos</w:t>
      </w:r>
      <w:r w:rsidR="009C4305">
        <w:rPr>
          <w:noProof/>
        </w:rPr>
        <w:t xml:space="preserve"> </w:t>
      </w:r>
      <w:r w:rsidRPr="001A7B19">
        <w:rPr>
          <w:noProof/>
        </w:rPr>
        <w:t>conceptos</w:t>
      </w:r>
      <w:r w:rsidR="009C4305">
        <w:rPr>
          <w:noProof/>
        </w:rPr>
        <w:t xml:space="preserve"> </w:t>
      </w:r>
      <w:r w:rsidRPr="001A7B19">
        <w:rPr>
          <w:noProof/>
        </w:rPr>
        <w:t>no</w:t>
      </w:r>
      <w:r w:rsidR="009C4305">
        <w:rPr>
          <w:noProof/>
        </w:rPr>
        <w:t xml:space="preserve"> </w:t>
      </w:r>
      <w:r w:rsidRPr="001A7B19">
        <w:rPr>
          <w:noProof/>
        </w:rPr>
        <w:t>considerados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aquellos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difieran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criterios</w:t>
      </w:r>
      <w:r w:rsidR="009C4305">
        <w:rPr>
          <w:noProof/>
        </w:rPr>
        <w:t xml:space="preserve"> </w:t>
      </w:r>
      <w:r w:rsidRPr="001A7B19">
        <w:rPr>
          <w:noProof/>
        </w:rPr>
        <w:t>ahí</w:t>
      </w:r>
      <w:r w:rsidR="009C4305">
        <w:rPr>
          <w:noProof/>
        </w:rPr>
        <w:t xml:space="preserve"> </w:t>
      </w:r>
      <w:r w:rsidRPr="001A7B19">
        <w:rPr>
          <w:noProof/>
        </w:rPr>
        <w:t>establecidos.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5.7.1.2.-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presupuestaria.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prioridad: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estatal.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residuales.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III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</w:p>
    <w:p w:rsidR="00323D27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Teniendo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a:</w:t>
      </w:r>
    </w:p>
    <w:p w:rsidR="00323D27" w:rsidRPr="001A7B19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prioritarias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efluente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reusará.</w:t>
      </w:r>
    </w:p>
    <w:p w:rsidR="00323D27" w:rsidRPr="001A7B19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90%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Pr="001A7B19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turismo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turísticos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Pueblos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Mágicos.</w:t>
      </w:r>
    </w:p>
    <w:p w:rsidR="00323D27" w:rsidRPr="001A7B19" w:rsidRDefault="00323D27" w:rsidP="009C4305">
      <w:pPr>
        <w:pStyle w:val="texto0"/>
        <w:spacing w:line="225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l/s.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posterior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meses.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fronterizos,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5.7.2.-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5.7.2.1.-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Componente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marcha,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en: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complementario.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ingeniería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ejecutivos.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aceptada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catálogo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concurso,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empresa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adecuadamente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infraestructura.</w:t>
      </w:r>
    </w:p>
    <w:p w:rsidR="00323D27" w:rsidRPr="001A7B19" w:rsidRDefault="00323D27" w:rsidP="009C4305">
      <w:pPr>
        <w:pStyle w:val="texto0"/>
        <w:spacing w:line="218" w:lineRule="exact"/>
        <w:rPr>
          <w:lang w:eastAsia="ja-JP"/>
        </w:rPr>
      </w:pPr>
      <w:r w:rsidRPr="001A7B19">
        <w:rPr>
          <w:lang w:eastAsia="ja-JP"/>
        </w:rPr>
        <w:t>Las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deberán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clasificadas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base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catálogo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general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establecidas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III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reflejarse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Técnico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correspondiente.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5.7.2.2.-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ajustarán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reglas.</w:t>
      </w:r>
    </w:p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Adicionalmente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incrementarse,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acumulables,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5.7.1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distintas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riego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agrícola.</w:t>
      </w:r>
    </w:p>
    <w:p w:rsidR="00323D27" w:rsidRPr="001A7B19" w:rsidRDefault="00323D27" w:rsidP="009C4305">
      <w:pPr>
        <w:pStyle w:val="texto0"/>
        <w:spacing w:line="218" w:lineRule="exact"/>
        <w:rPr>
          <w:b/>
          <w:noProof/>
          <w:szCs w:val="22"/>
        </w:rPr>
      </w:pPr>
      <w:r w:rsidRPr="001A7B19">
        <w:rPr>
          <w:b/>
          <w:noProof/>
          <w:szCs w:val="22"/>
        </w:rPr>
        <w:t>Tabla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5.7.1.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Porcentajes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adicionales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apoyo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federal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función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porcentaje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reúso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residual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tratada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actividades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distintas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riego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agrícola.</w:t>
      </w: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5531"/>
        <w:gridCol w:w="3181"/>
      </w:tblGrid>
      <w:tr w:rsidR="00323D27" w:rsidRPr="001A7B19">
        <w:trPr>
          <w:trHeight w:val="20"/>
        </w:trPr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Concepto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695930">
            <w:pPr>
              <w:pStyle w:val="texto0"/>
              <w:spacing w:before="40" w:line="218" w:lineRule="exact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Porcentaje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adicional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participación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Federal</w:t>
            </w:r>
          </w:p>
        </w:tc>
      </w:tr>
      <w:tr w:rsidR="00323D27" w:rsidRPr="001A7B19">
        <w:trPr>
          <w:trHeight w:val="20"/>
        </w:trPr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Donde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destine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menos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30%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agua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residual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tratada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en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reúso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directo.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5%</w:t>
            </w:r>
          </w:p>
        </w:tc>
      </w:tr>
      <w:tr w:rsidR="00323D27" w:rsidRPr="001A7B19">
        <w:trPr>
          <w:trHeight w:val="20"/>
        </w:trPr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Donde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destine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más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60%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agua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residual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tratada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en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reúso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directo.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10%</w:t>
            </w:r>
          </w:p>
        </w:tc>
      </w:tr>
      <w:tr w:rsidR="00323D27" w:rsidRPr="001A7B19">
        <w:trPr>
          <w:trHeight w:val="20"/>
        </w:trPr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Cuando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destine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menos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60%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agua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residual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tratada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como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agua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liberada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(intercambio)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line="218" w:lineRule="exact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15%</w:t>
            </w:r>
          </w:p>
        </w:tc>
      </w:tr>
    </w:tbl>
    <w:p w:rsidR="00323D27" w:rsidRDefault="00323D27" w:rsidP="009C4305">
      <w:pPr>
        <w:pStyle w:val="texto0"/>
        <w:spacing w:line="218" w:lineRule="exact"/>
        <w:rPr>
          <w:noProof/>
          <w:szCs w:val="22"/>
        </w:rPr>
      </w:pP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sólo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</w:t>
      </w:r>
    </w:p>
    <w:p w:rsidR="00323D27" w:rsidRDefault="00323D27" w:rsidP="009C4305">
      <w:pPr>
        <w:pStyle w:val="texto0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5.8.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Apartado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Incentivos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por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el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tratamiento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aguas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residuales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(INCENTIVOS).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mexicana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clasificación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corrientes,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esquema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250,000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5.8.1.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5.8.1.1.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comprobante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acompañado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análisis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laboratorio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mexicana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clasificación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corrientes.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totalizador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factible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graficador.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5.8.1.2.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desglose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presupuestaria.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elegibilidad.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(SISBA).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prioridad: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DBO5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mg/l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SST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mg/l.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intermunicipales.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DBO5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mg/l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SST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mg/l.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DBO5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mg/l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SST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mg/l.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5.8.2.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5.8.2.1.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concerniente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DBO5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SST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5.8.1</w:t>
      </w:r>
    </w:p>
    <w:p w:rsidR="00323D27" w:rsidRPr="001A7B19" w:rsidRDefault="00323D27" w:rsidP="009C4305">
      <w:pPr>
        <w:pStyle w:val="texto0"/>
        <w:jc w:val="center"/>
        <w:rPr>
          <w:b/>
          <w:noProof/>
          <w:szCs w:val="22"/>
        </w:rPr>
      </w:pPr>
      <w:r w:rsidRPr="001A7B19">
        <w:rPr>
          <w:b/>
          <w:noProof/>
          <w:szCs w:val="22"/>
        </w:rPr>
        <w:t>Tabla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5.8.1.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Calidad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tratada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descarga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PTAR.</w:t>
      </w:r>
    </w:p>
    <w:tbl>
      <w:tblPr>
        <w:tblW w:w="6228" w:type="dxa"/>
        <w:tblInd w:w="1512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6228"/>
      </w:tblGrid>
      <w:tr w:rsidR="00323D27" w:rsidRPr="001A7B19">
        <w:trPr>
          <w:trHeight w:val="20"/>
        </w:trPr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323D27" w:rsidRPr="001A7B19" w:rsidRDefault="00323D27" w:rsidP="00695930">
            <w:pPr>
              <w:pStyle w:val="texto0"/>
              <w:spacing w:before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Calidad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del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agua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en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la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descarga</w:t>
            </w:r>
          </w:p>
        </w:tc>
      </w:tr>
      <w:tr w:rsidR="00323D27" w:rsidRPr="001A7B19">
        <w:trPr>
          <w:trHeight w:val="20"/>
        </w:trPr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Igual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menor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una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DBO5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30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SST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40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mg/l.</w:t>
            </w:r>
          </w:p>
        </w:tc>
      </w:tr>
      <w:tr w:rsidR="00323D27" w:rsidRPr="001A7B19">
        <w:trPr>
          <w:trHeight w:val="20"/>
        </w:trPr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Igual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menor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una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DBO5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75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SST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75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mg/l.</w:t>
            </w:r>
          </w:p>
        </w:tc>
      </w:tr>
      <w:tr w:rsidR="00323D27" w:rsidRPr="001A7B19">
        <w:trPr>
          <w:trHeight w:val="20"/>
        </w:trPr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Igual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menor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una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DBO5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150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SST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150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mg/l.</w:t>
            </w:r>
          </w:p>
        </w:tc>
      </w:tr>
    </w:tbl>
    <w:p w:rsidR="00323D27" w:rsidRPr="001A7B19" w:rsidRDefault="00323D27" w:rsidP="009C4305">
      <w:pPr>
        <w:pStyle w:val="texto0"/>
        <w:rPr>
          <w:noProof/>
        </w:rPr>
      </w:pPr>
    </w:p>
    <w:p w:rsidR="00323D27" w:rsidRPr="001A7B19" w:rsidRDefault="00323D27" w:rsidP="009C4305">
      <w:pPr>
        <w:pStyle w:val="texto0"/>
        <w:rPr>
          <w:lang w:eastAsia="ja-JP"/>
        </w:rPr>
      </w:pPr>
      <w:r w:rsidRPr="001A7B19">
        <w:rPr>
          <w:lang w:eastAsia="ja-JP"/>
        </w:rPr>
        <w:t>Las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deberán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ser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clasificadas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base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catálogo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general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de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acciones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establecidas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III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y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reflejarse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en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el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Anexo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Técnico</w:t>
      </w:r>
      <w:r w:rsidR="009C4305">
        <w:rPr>
          <w:lang w:eastAsia="ja-JP"/>
        </w:rPr>
        <w:t xml:space="preserve"> </w:t>
      </w:r>
      <w:r w:rsidRPr="001A7B19">
        <w:rPr>
          <w:lang w:eastAsia="ja-JP"/>
        </w:rPr>
        <w:t>correspondiente.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5.8.2.2.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5.8.2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cúbico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PTAR.</w:t>
      </w:r>
    </w:p>
    <w:p w:rsidR="00323D27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erogaciones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efluente,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subsecuentes.</w:t>
      </w:r>
    </w:p>
    <w:p w:rsidR="00323D27" w:rsidRPr="001A7B19" w:rsidRDefault="00323D27" w:rsidP="009C4305">
      <w:pPr>
        <w:pStyle w:val="texto0"/>
        <w:rPr>
          <w:b/>
          <w:noProof/>
          <w:szCs w:val="22"/>
        </w:rPr>
      </w:pPr>
      <w:r w:rsidRPr="001A7B19">
        <w:rPr>
          <w:b/>
          <w:noProof/>
          <w:szCs w:val="22"/>
        </w:rPr>
        <w:t>Tabla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5.8.2.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Asignación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por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metro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cúbico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tratado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función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calidad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descarga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PTAR.</w:t>
      </w: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5989"/>
        <w:gridCol w:w="2723"/>
      </w:tblGrid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Calidad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del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agua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en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la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descarga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Apoyo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por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m3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tratado</w:t>
            </w:r>
          </w:p>
        </w:tc>
      </w:tr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Igual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menor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una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DBO5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30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SST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30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$0.6</w:t>
            </w:r>
          </w:p>
        </w:tc>
      </w:tr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Igual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menor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una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DBO5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75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SST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75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$0.5</w:t>
            </w:r>
          </w:p>
        </w:tc>
      </w:tr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Igual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o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menor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una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DBO5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150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SST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150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mg/l.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$0.3</w:t>
            </w:r>
          </w:p>
        </w:tc>
      </w:tr>
    </w:tbl>
    <w:p w:rsidR="00323D27" w:rsidRDefault="00323D27" w:rsidP="009C4305">
      <w:pPr>
        <w:pStyle w:val="texto0"/>
        <w:rPr>
          <w:noProof/>
          <w:szCs w:val="22"/>
        </w:rPr>
      </w:pP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Adicionalmente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5.8.3.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servida.</w:t>
      </w:r>
    </w:p>
    <w:p w:rsidR="00323D27" w:rsidRPr="001A7B19" w:rsidRDefault="00323D27" w:rsidP="009C4305">
      <w:pPr>
        <w:pStyle w:val="texto0"/>
        <w:ind w:firstLine="0"/>
        <w:jc w:val="center"/>
        <w:rPr>
          <w:b/>
          <w:noProof/>
          <w:szCs w:val="22"/>
        </w:rPr>
      </w:pPr>
      <w:r w:rsidRPr="001A7B19">
        <w:rPr>
          <w:b/>
          <w:noProof/>
          <w:szCs w:val="22"/>
        </w:rPr>
        <w:t>Tabla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5.8.3.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Asignación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adicional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función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tamaño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población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servida.</w:t>
      </w:r>
    </w:p>
    <w:tbl>
      <w:tblPr>
        <w:tblW w:w="6858" w:type="dxa"/>
        <w:tblInd w:w="1062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4518"/>
        <w:gridCol w:w="2340"/>
      </w:tblGrid>
      <w:tr w:rsidR="00323D27" w:rsidRPr="001A7B19">
        <w:trPr>
          <w:trHeight w:val="20"/>
        </w:trPr>
        <w:tc>
          <w:tcPr>
            <w:tcW w:w="4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Tamaño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población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servida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Apoyo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por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m3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tratado</w:t>
            </w:r>
          </w:p>
        </w:tc>
      </w:tr>
      <w:tr w:rsidR="00323D27" w:rsidRPr="001A7B19">
        <w:trPr>
          <w:trHeight w:val="20"/>
        </w:trPr>
        <w:tc>
          <w:tcPr>
            <w:tcW w:w="4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Hasta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14,999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habitantes.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$0.10</w:t>
            </w:r>
          </w:p>
        </w:tc>
      </w:tr>
      <w:tr w:rsidR="00323D27" w:rsidRPr="001A7B19">
        <w:trPr>
          <w:trHeight w:val="20"/>
        </w:trPr>
        <w:tc>
          <w:tcPr>
            <w:tcW w:w="4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15,000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50,000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habitantes.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spacing w:after="6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$0.05</w:t>
            </w:r>
          </w:p>
        </w:tc>
      </w:tr>
    </w:tbl>
    <w:p w:rsidR="00323D27" w:rsidRDefault="00323D27" w:rsidP="009C4305">
      <w:pPr>
        <w:pStyle w:val="texto0"/>
        <w:rPr>
          <w:noProof/>
          <w:szCs w:val="22"/>
        </w:rPr>
      </w:pP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Adicionalmente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intercambio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5.8.4.</w:t>
      </w:r>
    </w:p>
    <w:p w:rsidR="00323D27" w:rsidRPr="001A7B19" w:rsidRDefault="00323D27" w:rsidP="009C4305">
      <w:pPr>
        <w:pStyle w:val="texto0"/>
        <w:ind w:firstLine="0"/>
        <w:jc w:val="center"/>
        <w:rPr>
          <w:b/>
          <w:noProof/>
          <w:szCs w:val="22"/>
        </w:rPr>
      </w:pPr>
      <w:r w:rsidRPr="001A7B19">
        <w:rPr>
          <w:b/>
          <w:noProof/>
          <w:szCs w:val="22"/>
        </w:rPr>
        <w:t>Tabla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5.8.4.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Reúso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Intercambio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residual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tratada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por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agua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primer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uso.</w:t>
      </w:r>
    </w:p>
    <w:tbl>
      <w:tblPr>
        <w:tblW w:w="6858" w:type="dxa"/>
        <w:tblInd w:w="1062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5148"/>
        <w:gridCol w:w="1710"/>
      </w:tblGrid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Reúso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intercambio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agua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residual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tratada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por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agua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de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primer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uso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b/>
                <w:noProof/>
                <w:szCs w:val="22"/>
              </w:rPr>
              <w:t>Apoyo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por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M3</w:t>
            </w:r>
            <w:r w:rsidR="009C4305">
              <w:rPr>
                <w:b/>
                <w:noProof/>
                <w:szCs w:val="22"/>
              </w:rPr>
              <w:t xml:space="preserve"> </w:t>
            </w:r>
            <w:r w:rsidRPr="001A7B19">
              <w:rPr>
                <w:b/>
                <w:noProof/>
                <w:szCs w:val="22"/>
              </w:rPr>
              <w:t>tratado</w:t>
            </w:r>
          </w:p>
        </w:tc>
      </w:tr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Más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60%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agua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tratada.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$0.10</w:t>
            </w:r>
          </w:p>
        </w:tc>
      </w:tr>
      <w:tr w:rsidR="00323D27" w:rsidRPr="001A7B19">
        <w:trPr>
          <w:trHeight w:val="20"/>
        </w:trPr>
        <w:tc>
          <w:tcPr>
            <w:tcW w:w="5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De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30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y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hasta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60%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del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agua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residual</w:t>
            </w:r>
            <w:r w:rsidR="009C4305">
              <w:rPr>
                <w:noProof/>
                <w:szCs w:val="22"/>
              </w:rPr>
              <w:t xml:space="preserve"> </w:t>
            </w:r>
            <w:r w:rsidRPr="001A7B19">
              <w:rPr>
                <w:noProof/>
                <w:szCs w:val="22"/>
              </w:rPr>
              <w:t>tratada.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noProof/>
                <w:szCs w:val="22"/>
              </w:rPr>
            </w:pPr>
            <w:r w:rsidRPr="001A7B19">
              <w:rPr>
                <w:noProof/>
                <w:szCs w:val="22"/>
              </w:rPr>
              <w:t>$0.05</w:t>
            </w:r>
          </w:p>
        </w:tc>
      </w:tr>
    </w:tbl>
    <w:p w:rsidR="00323D27" w:rsidRDefault="00323D27" w:rsidP="009C4305">
      <w:pPr>
        <w:pStyle w:val="texto0"/>
        <w:rPr>
          <w:noProof/>
          <w:szCs w:val="22"/>
        </w:rPr>
      </w:pP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$0.10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cúbico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demuestren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5.9.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(AMPIOS).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INEGI),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5.9.1.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5.9.1.1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específicos: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presentar: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reseña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socioeconómicas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detalle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rubros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análisis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organizacionales,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diferentes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demandan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apoyo.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5.9.1.2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selección: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dispersión,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evolución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apoyos.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5.9.2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apoyos: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5.9.2.1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Apoyo: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rubros:</w:t>
      </w:r>
    </w:p>
    <w:p w:rsidR="00323D27" w:rsidRPr="001A7B19" w:rsidRDefault="00323D27" w:rsidP="009C4305">
      <w:pPr>
        <w:pStyle w:val="texto0"/>
        <w:spacing w:after="95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Formulación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Formulación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hidráulica.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disminución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redes.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Asistencia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levantamiento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catastros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hidráulica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8.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comercial,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energía.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9.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regulatorio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5.9.2.2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mínimos: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60%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Default="00323D27" w:rsidP="009C4305">
      <w:pPr>
        <w:pStyle w:val="texto0"/>
        <w:spacing w:line="233" w:lineRule="exact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5.10.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Promoción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la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contraloría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mezcla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debiéndose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</w:t>
      </w:r>
    </w:p>
    <w:p w:rsidR="00323D27" w:rsidRDefault="00323D27" w:rsidP="009C4305">
      <w:pPr>
        <w:pStyle w:val="texto0"/>
        <w:spacing w:line="233" w:lineRule="exact"/>
        <w:rPr>
          <w:rStyle w:val="Strong"/>
          <w:noProof/>
          <w:szCs w:val="22"/>
        </w:rPr>
      </w:pPr>
      <w:r w:rsidRPr="001A7B19">
        <w:rPr>
          <w:rStyle w:val="Strong"/>
          <w:noProof/>
          <w:szCs w:val="22"/>
        </w:rPr>
        <w:t>5.11.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Casos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excepción.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riesgo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urgente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excepción.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ejemplo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súbito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pesados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arsénico,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plomo,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cromo,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fierro,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mercurio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contaminantes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tóxicos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flúor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manganeso,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arriba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mexicana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potabilización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afectado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soporte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demuestre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fehacientemente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riesgo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excederán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Cultura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plenamente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acuíferos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pluvial,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estudio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análisis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costo/beneficio.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urgencia,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depósitos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fácil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fontanería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m3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humano,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tanque,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subtransmisión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eléctrica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rebasen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longitud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kilómetros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115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kv,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Electricidad,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resolverá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escuelas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parcelas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espacios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Rural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separación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grises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negras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edificios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escuelas.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reúso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gris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negra.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aprobación.</w:t>
      </w:r>
    </w:p>
    <w:p w:rsidR="00323D27" w:rsidRPr="001A7B19" w:rsidRDefault="00323D27" w:rsidP="009C4305">
      <w:pPr>
        <w:pStyle w:val="texto0"/>
        <w:spacing w:line="233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legal.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15,000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aportarlos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CORESE.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problemática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tubería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excedente,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disponga,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atípicas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circunstancias,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impacten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abastezcan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requerirse,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cubrir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previsiones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cambios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afecten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provendrán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circunscripción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territorial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encuentre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ubicada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6.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Instancias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Participantes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6.1.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partes.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vínculos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reforzar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manifieste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(POA),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sujetándose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independientemente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aprueben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deberán: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pretendan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asistencia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46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Nacionales;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solicite;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tercero,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PTAR.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transparencia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agilizar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haberse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calendario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físicos.</w:t>
      </w:r>
    </w:p>
    <w:p w:rsidR="00323D27" w:rsidRPr="001A7B19" w:rsidRDefault="00323D27" w:rsidP="009C4305">
      <w:pPr>
        <w:pStyle w:val="texto0"/>
        <w:spacing w:line="227" w:lineRule="exact"/>
        <w:rPr>
          <w:noProof/>
          <w:szCs w:val="22"/>
        </w:rPr>
      </w:pP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exclusivas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transferidos,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fiscalización.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conocimiento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párrafos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finquen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correspondan.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actúen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Arrendamientos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Gubernamental,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aplicable.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legislación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tarifas.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deberá: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garantizar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éstas.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exclusiva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abrirá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participe.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apego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establecida.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cinco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facilidades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facultados,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visitas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inspección,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reconocimiento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Limpia,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particular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decidirán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asume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conocimiento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respectivos.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6.2.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Normativa.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facultada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interpretar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conocimiento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SHCP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similares,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recomendaciones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medidas.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lineamientos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60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consultarse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página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internet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  <w:u w:val="single"/>
        </w:rPr>
        <w:t>http://www.gob.mx/conagua.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7.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Operación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programa.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7.1.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</w:t>
      </w:r>
    </w:p>
    <w:p w:rsidR="00323D27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límite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límite.</w:t>
      </w:r>
    </w:p>
    <w:p w:rsidR="00323D27" w:rsidRPr="001A7B19" w:rsidRDefault="00323D27" w:rsidP="009C4305">
      <w:pPr>
        <w:pStyle w:val="texto0"/>
        <w:spacing w:line="210" w:lineRule="exact"/>
        <w:rPr>
          <w:noProof/>
          <w:szCs w:val="22"/>
        </w:rPr>
      </w:pPr>
      <w:r w:rsidRPr="001A7B19">
        <w:rPr>
          <w:noProof/>
          <w:szCs w:val="22"/>
        </w:rPr>
        <w:t>Tabla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7.1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límite.</w:t>
      </w: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4353"/>
        <w:gridCol w:w="4359"/>
      </w:tblGrid>
      <w:tr w:rsidR="00323D27" w:rsidRPr="001A7B19">
        <w:trPr>
          <w:trHeight w:val="20"/>
          <w:tblHeader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noWrap/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b/>
                <w:noProof/>
                <w:szCs w:val="22"/>
                <w:lang w:eastAsia="es-MX"/>
              </w:rPr>
            </w:pPr>
            <w:r w:rsidRPr="001A7B19">
              <w:rPr>
                <w:b/>
                <w:noProof/>
                <w:szCs w:val="22"/>
                <w:lang w:eastAsia="es-MX"/>
              </w:rPr>
              <w:t>Actividad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23D27" w:rsidRPr="001A7B19" w:rsidRDefault="00323D27" w:rsidP="009C4305">
            <w:pPr>
              <w:pStyle w:val="texto0"/>
              <w:ind w:firstLine="0"/>
              <w:jc w:val="center"/>
              <w:rPr>
                <w:b/>
                <w:noProof/>
                <w:szCs w:val="22"/>
                <w:lang w:eastAsia="es-MX"/>
              </w:rPr>
            </w:pPr>
            <w:r w:rsidRPr="001A7B19">
              <w:rPr>
                <w:b/>
                <w:noProof/>
                <w:szCs w:val="22"/>
                <w:lang w:eastAsia="es-MX"/>
              </w:rPr>
              <w:t>Plazo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Inicio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recepción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solicitudes.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b/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Primer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febrero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inmediato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anterior.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Cierre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recepción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solicitudes.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Último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julio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inmediato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anterior.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Presentación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proyectos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registro.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9C4305">
            <w:pPr>
              <w:pStyle w:val="texto0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menos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60%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proyectos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deberán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presentarse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periódicamente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julio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resto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último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octubre,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ambos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casos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ejercicio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anterior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que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participará.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Notificación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caso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observaciones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documentos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faltantes.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15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partir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recepción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solicitud.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Respuesta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observaciones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complemento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documentos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faltantes.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15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posteriores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notificación.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Dictamen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solicitudes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presentadas.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25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Presentación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entrega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CEA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Dirección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Conagua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Primer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semana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octubre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anterior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Formulación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observaciones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Dirección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Conagua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Tercer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semana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octubre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anterior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Entrega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CEA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Dirección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Conagua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observaciones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solventadas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Primer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semana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noviembre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anterior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Conagua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comunica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mediante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oficio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techos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financieros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federales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aprobados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programa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más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tardar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primera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quincena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enero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ejecución.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Formalización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Anexos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Ejecución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Técnico.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más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tardar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31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enero</w:t>
            </w:r>
            <w:r w:rsidR="009C4305">
              <w:rPr>
                <w:noProof/>
                <w:szCs w:val="22"/>
                <w:lang w:eastAsia="es-MX"/>
              </w:rPr>
              <w:t xml:space="preserve"> 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correspondiente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apoyo.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Contratación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acciones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convenidas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Anexos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Ejecución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Técnicos.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más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tardar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último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junio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correspondiente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apoyo.</w:t>
            </w:r>
          </w:p>
        </w:tc>
      </w:tr>
    </w:tbl>
    <w:p w:rsidR="00E90EC8" w:rsidRPr="00E90EC8" w:rsidRDefault="00E90EC8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4353"/>
        <w:gridCol w:w="4359"/>
      </w:tblGrid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Solicitud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radicaciones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fondos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comprometidos.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Hasta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60%,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20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después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recepción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anexos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formalizados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Subdirección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General,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siempre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que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no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presenten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observaciones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sustanciales,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sujeto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disponibilidad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calendario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presupuestal.</w:t>
            </w:r>
          </w:p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casos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que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Conagua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considere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necesario,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podrá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solicitar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radicación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un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porcentaje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mayor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dar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continuidad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proceso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constructivo.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Presentación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reporte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trimestral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operación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mantenimiento.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Hasta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10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posteriores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término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trimestre.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b/>
                <w:i/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Solicitud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radicaciones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subsecuentes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fondos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comprometidos.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15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después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recepción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avances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registrados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SISBA,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hasta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completar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100%,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sujeto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disponibilidad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calendario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presupuestal.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Presentación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reporte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trimestral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incentivos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operación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PTAR’S.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Hasta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10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posteriores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término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trimestre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Radicación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recursos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tratamiento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aguas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residuales.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Hasta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30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posteriores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presentación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aceptación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por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Dirección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Conagua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reporte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trimestral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correspondiente,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sujeto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disponibilidad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y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calendario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presupuestal.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Presentación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cierre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ejercicio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debidamente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firmado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efectos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cuenta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pública.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Último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mes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enero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siguiente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ejercicio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fiscal.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Envío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publicación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Programa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concertado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anexos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técnicos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www.gob.mx/conagua.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Último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junio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año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correspondiente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apoyo.</w:t>
            </w:r>
          </w:p>
        </w:tc>
      </w:tr>
      <w:tr w:rsidR="00323D27" w:rsidRPr="001A7B19">
        <w:trPr>
          <w:trHeight w:val="20"/>
        </w:trPr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Envío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para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publicación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Programa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concertado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en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los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anexos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técnicos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después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Último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día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hábil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junio.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1A7B19" w:rsidRDefault="00323D27" w:rsidP="00D3158F">
            <w:pPr>
              <w:pStyle w:val="texto0"/>
              <w:spacing w:line="224" w:lineRule="exact"/>
              <w:ind w:firstLine="0"/>
              <w:rPr>
                <w:noProof/>
                <w:szCs w:val="22"/>
                <w:lang w:eastAsia="es-MX"/>
              </w:rPr>
            </w:pPr>
            <w:r w:rsidRPr="001A7B19">
              <w:rPr>
                <w:noProof/>
                <w:szCs w:val="22"/>
                <w:lang w:eastAsia="es-MX"/>
              </w:rPr>
              <w:t>Al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término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de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su</w:t>
            </w:r>
            <w:r w:rsidR="009C4305">
              <w:rPr>
                <w:noProof/>
                <w:szCs w:val="22"/>
                <w:lang w:eastAsia="es-MX"/>
              </w:rPr>
              <w:t xml:space="preserve"> </w:t>
            </w:r>
            <w:r w:rsidRPr="001A7B19">
              <w:rPr>
                <w:noProof/>
                <w:szCs w:val="22"/>
                <w:lang w:eastAsia="es-MX"/>
              </w:rPr>
              <w:t>formalización.</w:t>
            </w:r>
          </w:p>
        </w:tc>
      </w:tr>
    </w:tbl>
    <w:p w:rsidR="00323D27" w:rsidRPr="001A7B19" w:rsidRDefault="00323D27" w:rsidP="00695930">
      <w:pPr>
        <w:pStyle w:val="texto0"/>
        <w:spacing w:before="140" w:line="240" w:lineRule="exact"/>
        <w:rPr>
          <w:noProof/>
          <w:szCs w:val="22"/>
        </w:rPr>
      </w:pPr>
      <w:r w:rsidRPr="001A7B19">
        <w:rPr>
          <w:noProof/>
          <w:szCs w:val="22"/>
        </w:rPr>
        <w:t>Posterior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etc.,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reclamados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subsecuentes.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particular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siguiente: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periódicamente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resuelva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aceptados,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é</w:t>
      </w:r>
      <w:r w:rsidRPr="001A7B19">
        <w:rPr>
          <w:noProof/>
          <w:szCs w:val="22"/>
        </w:rPr>
        <w:t>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calendario,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respectivos.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resolverá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petición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jerarquización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secuencia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preferentemente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únicamente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representante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facultado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(Conagua).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abarque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espacio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geográfico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junio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CORESE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remitir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mensuales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físico-financieros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enviará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</w:t>
      </w:r>
      <w:r>
        <w:rPr>
          <w:noProof/>
          <w:szCs w:val="22"/>
        </w:rPr>
        <w:t>sicos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(SISBA),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ya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é</w:t>
      </w:r>
      <w:r w:rsidRPr="001A7B19">
        <w:rPr>
          <w:noProof/>
          <w:szCs w:val="22"/>
        </w:rPr>
        <w:t>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físicos-financieros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SISBA,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entenderá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considerándose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cancelación.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8.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físico-financiero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concentrará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remitido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periodicidad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SHCP,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SFP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Cámara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Diputados.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9.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abrirán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separado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ministraciones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designada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calendario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transferir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ejercidos.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10.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diciembre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aplicable.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>
        <w:rPr>
          <w:noProof/>
          <w:szCs w:val="22"/>
        </w:rPr>
        <w:t>11.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atrasos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ejerció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oportunidad.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querer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subsecuentes,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>
        <w:rPr>
          <w:noProof/>
          <w:szCs w:val="22"/>
        </w:rPr>
        <w:t>12.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CORESE,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sesiones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mensualmente,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discusión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ninguna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únicamente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CORESE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impliquen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cambios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invariablemente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acompañados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“Cédula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Traspaso”.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mezcla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(estado,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etc.)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sufra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integración.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13.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apruebe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modifiquen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14.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invariablemente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(SISBA).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15.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suspenderá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extraordinarias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imprevisibles,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fuerza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ajustes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ajenos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voluntad.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cancelar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terminarla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16.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incentivos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siguiente: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a)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SISBA.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b)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DBO5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SST.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c)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límites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importes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"Montos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máximos".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d)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volumen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notificar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nuevas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e)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razón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apruebe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incremento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reduzcan,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f)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escrito,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depósitos.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g)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Permitiendo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h)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priorizadas,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i)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remitir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volúmenes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tercero.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j)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entenderá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atraso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subejercicio,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estados.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k)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muestra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analizada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laboratorio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Mexicana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Acreditación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(EMA),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l)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respaldada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muestreos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mensuales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sólo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cumplan.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m)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imputables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n)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suspenda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ajenas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reprogramación.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inspección,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observa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descargado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cuerpo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receptor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volúmenes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desvío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(bypass),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7.2.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supuestos: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intereses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debidamente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conciliado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economías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establecidas.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Retrasarse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Retrasarse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imputables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8.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encuentren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calendario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concentrados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nivel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central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prioritarias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demuestren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regularizado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soliciten.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agilizar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adecuada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modificatorios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traslado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7.3.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recibidas,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periódicamente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sólo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dictaminadas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favorablemente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sustento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anteproyecto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7.4.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sanciones.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7.4.1.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suspender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extraordinarias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imprevisibles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hacerlo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fuerza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cancelar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concluirla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razón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género,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raza,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religioso,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socio-económica,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discriminación.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ningún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rechazada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presuntamente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improcedente;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acudir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solicitudes.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adquieren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escrito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dictamen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interesados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ingresado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individual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colectiva,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comunicarles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faltante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técnicos.</w:t>
      </w:r>
    </w:p>
    <w:p w:rsidR="00323D27" w:rsidRPr="001A7B19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ninguno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simple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demostrar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solicitud.</w:t>
      </w:r>
    </w:p>
    <w:p w:rsidR="00323D27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7.4.2.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Obligaciones.</w:t>
      </w:r>
    </w:p>
    <w:p w:rsidR="00323D27" w:rsidRDefault="00323D27" w:rsidP="009C4305">
      <w:pPr>
        <w:pStyle w:val="texto0"/>
        <w:spacing w:line="223" w:lineRule="exact"/>
        <w:rPr>
          <w:noProof/>
          <w:szCs w:val="22"/>
        </w:rPr>
      </w:pP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apego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apartados.</w:t>
      </w:r>
    </w:p>
    <w:p w:rsidR="00323D27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siguiente:</w:t>
      </w:r>
    </w:p>
    <w:p w:rsidR="00323D27" w:rsidRDefault="00323D27" w:rsidP="009C4305">
      <w:pPr>
        <w:pStyle w:val="ROMANOS"/>
        <w:spacing w:line="217" w:lineRule="exact"/>
        <w:rPr>
          <w:noProof/>
        </w:rPr>
      </w:pPr>
      <w:r w:rsidRPr="001A7B19">
        <w:rPr>
          <w:noProof/>
        </w:rPr>
        <w:t>a)</w:t>
      </w:r>
      <w:r w:rsidR="009C4305">
        <w:rPr>
          <w:noProof/>
        </w:rPr>
        <w:t xml:space="preserve"> </w:t>
      </w:r>
      <w:r>
        <w:rPr>
          <w:noProof/>
        </w:rPr>
        <w:tab/>
      </w:r>
      <w:r w:rsidRPr="001A7B19">
        <w:rPr>
          <w:noProof/>
        </w:rPr>
        <w:t>Hacer</w:t>
      </w:r>
      <w:r w:rsidR="009C4305">
        <w:rPr>
          <w:noProof/>
        </w:rPr>
        <w:t xml:space="preserve"> </w:t>
      </w:r>
      <w:r w:rsidRPr="001A7B19">
        <w:rPr>
          <w:noProof/>
        </w:rPr>
        <w:t>efectivo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apoyo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plazo</w:t>
      </w:r>
      <w:r w:rsidR="009C4305">
        <w:rPr>
          <w:noProof/>
        </w:rPr>
        <w:t xml:space="preserve"> </w:t>
      </w:r>
      <w:r w:rsidRPr="001A7B19">
        <w:rPr>
          <w:noProof/>
        </w:rPr>
        <w:t>autorizado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cada</w:t>
      </w:r>
      <w:r w:rsidR="009C4305">
        <w:rPr>
          <w:noProof/>
        </w:rPr>
        <w:t xml:space="preserve"> </w:t>
      </w:r>
      <w:r w:rsidRPr="001A7B19">
        <w:rPr>
          <w:noProof/>
        </w:rPr>
        <w:t>apartado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programa.</w:t>
      </w:r>
    </w:p>
    <w:p w:rsidR="00323D27" w:rsidRDefault="00323D27" w:rsidP="009C4305">
      <w:pPr>
        <w:pStyle w:val="ROMANOS"/>
        <w:spacing w:line="217" w:lineRule="exact"/>
        <w:rPr>
          <w:noProof/>
        </w:rPr>
      </w:pPr>
      <w:r w:rsidRPr="001A7B19">
        <w:rPr>
          <w:noProof/>
        </w:rPr>
        <w:t>b)</w:t>
      </w:r>
      <w:r w:rsidR="009C4305">
        <w:rPr>
          <w:noProof/>
        </w:rPr>
        <w:t xml:space="preserve"> </w:t>
      </w:r>
      <w:r>
        <w:rPr>
          <w:noProof/>
        </w:rPr>
        <w:tab/>
      </w:r>
      <w:r w:rsidRPr="001A7B19">
        <w:rPr>
          <w:noProof/>
        </w:rPr>
        <w:t>Aportar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contraparte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en</w:t>
      </w:r>
      <w:r w:rsidR="009C4305">
        <w:rPr>
          <w:noProof/>
        </w:rPr>
        <w:t xml:space="preserve"> </w:t>
      </w:r>
      <w:r w:rsidRPr="001A7B19">
        <w:rPr>
          <w:noProof/>
        </w:rPr>
        <w:t>su</w:t>
      </w:r>
      <w:r w:rsidR="009C4305">
        <w:rPr>
          <w:noProof/>
        </w:rPr>
        <w:t xml:space="preserve"> </w:t>
      </w:r>
      <w:r w:rsidRPr="001A7B19">
        <w:rPr>
          <w:noProof/>
        </w:rPr>
        <w:t>caso</w:t>
      </w:r>
      <w:r w:rsidR="009C4305">
        <w:rPr>
          <w:noProof/>
        </w:rPr>
        <w:t xml:space="preserve"> </w:t>
      </w:r>
      <w:r w:rsidRPr="001A7B19">
        <w:rPr>
          <w:noProof/>
        </w:rPr>
        <w:t>le</w:t>
      </w:r>
      <w:r w:rsidR="009C4305">
        <w:rPr>
          <w:noProof/>
        </w:rPr>
        <w:t xml:space="preserve"> </w:t>
      </w:r>
      <w:r w:rsidRPr="001A7B19">
        <w:rPr>
          <w:noProof/>
        </w:rPr>
        <w:t>corresponda,</w:t>
      </w:r>
      <w:r w:rsidR="009C4305">
        <w:rPr>
          <w:noProof/>
        </w:rPr>
        <w:t xml:space="preserve"> </w:t>
      </w:r>
      <w:r w:rsidRPr="001A7B19">
        <w:rPr>
          <w:noProof/>
        </w:rPr>
        <w:t>que</w:t>
      </w:r>
      <w:r w:rsidR="009C4305">
        <w:rPr>
          <w:noProof/>
        </w:rPr>
        <w:t xml:space="preserve"> </w:t>
      </w:r>
      <w:r w:rsidRPr="001A7B19">
        <w:rPr>
          <w:noProof/>
        </w:rPr>
        <w:t>puede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con</w:t>
      </w:r>
      <w:r w:rsidR="009C4305">
        <w:rPr>
          <w:noProof/>
        </w:rPr>
        <w:t xml:space="preserve"> </w:t>
      </w:r>
      <w:r w:rsidRPr="001A7B19">
        <w:rPr>
          <w:noProof/>
        </w:rPr>
        <w:t>recursos</w:t>
      </w:r>
      <w:r w:rsidR="009C4305">
        <w:rPr>
          <w:noProof/>
        </w:rPr>
        <w:t xml:space="preserve"> </w:t>
      </w:r>
      <w:r w:rsidRPr="001A7B19">
        <w:rPr>
          <w:noProof/>
        </w:rPr>
        <w:t>económicos,</w:t>
      </w:r>
      <w:r w:rsidR="009C4305">
        <w:rPr>
          <w:noProof/>
        </w:rPr>
        <w:t xml:space="preserve"> </w:t>
      </w:r>
      <w:r w:rsidRPr="001A7B19">
        <w:rPr>
          <w:noProof/>
        </w:rPr>
        <w:t>mano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obra,</w:t>
      </w:r>
      <w:r w:rsidR="009C4305">
        <w:rPr>
          <w:noProof/>
        </w:rPr>
        <w:t xml:space="preserve"> </w:t>
      </w:r>
      <w:r w:rsidRPr="001A7B19">
        <w:rPr>
          <w:noProof/>
        </w:rPr>
        <w:t>materiales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construcción</w:t>
      </w:r>
      <w:r w:rsidR="009C4305">
        <w:rPr>
          <w:noProof/>
        </w:rPr>
        <w:t xml:space="preserve"> </w:t>
      </w:r>
      <w:r w:rsidRPr="001A7B19">
        <w:rPr>
          <w:noProof/>
        </w:rPr>
        <w:t>o</w:t>
      </w:r>
      <w:r w:rsidR="009C4305">
        <w:rPr>
          <w:noProof/>
        </w:rPr>
        <w:t xml:space="preserve"> </w:t>
      </w:r>
      <w:r w:rsidRPr="001A7B19">
        <w:rPr>
          <w:noProof/>
        </w:rPr>
        <w:t>cualquier</w:t>
      </w:r>
      <w:r w:rsidR="009C4305">
        <w:rPr>
          <w:noProof/>
        </w:rPr>
        <w:t xml:space="preserve"> </w:t>
      </w:r>
      <w:r w:rsidRPr="001A7B19">
        <w:rPr>
          <w:noProof/>
        </w:rPr>
        <w:t>tipo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apoyo.</w:t>
      </w:r>
    </w:p>
    <w:p w:rsidR="00323D27" w:rsidRPr="001A7B19" w:rsidRDefault="00323D27" w:rsidP="009C4305">
      <w:pPr>
        <w:pStyle w:val="ROMANOS"/>
        <w:spacing w:line="217" w:lineRule="exact"/>
        <w:rPr>
          <w:noProof/>
        </w:rPr>
      </w:pPr>
      <w:r w:rsidRPr="001A7B19">
        <w:rPr>
          <w:noProof/>
        </w:rPr>
        <w:t>c)</w:t>
      </w:r>
      <w:r w:rsidR="009C4305">
        <w:rPr>
          <w:noProof/>
        </w:rPr>
        <w:t xml:space="preserve"> </w:t>
      </w:r>
      <w:r>
        <w:rPr>
          <w:noProof/>
        </w:rPr>
        <w:tab/>
      </w:r>
      <w:r w:rsidRPr="001A7B19">
        <w:rPr>
          <w:noProof/>
        </w:rPr>
        <w:t>Utilizar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apoyo</w:t>
      </w:r>
      <w:r w:rsidR="009C4305">
        <w:rPr>
          <w:noProof/>
        </w:rPr>
        <w:t xml:space="preserve"> </w:t>
      </w:r>
      <w:r w:rsidRPr="001A7B19">
        <w:rPr>
          <w:noProof/>
        </w:rPr>
        <w:t>solamente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fines</w:t>
      </w:r>
      <w:r w:rsidR="009C4305">
        <w:rPr>
          <w:noProof/>
        </w:rPr>
        <w:t xml:space="preserve"> </w:t>
      </w:r>
      <w:r w:rsidRPr="001A7B19">
        <w:rPr>
          <w:noProof/>
        </w:rPr>
        <w:t>autorizados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responsabilizarse</w:t>
      </w:r>
      <w:r w:rsidR="009C4305">
        <w:rPr>
          <w:noProof/>
        </w:rPr>
        <w:t xml:space="preserve"> </w:t>
      </w:r>
      <w:r w:rsidRPr="001A7B19">
        <w:rPr>
          <w:noProof/>
        </w:rPr>
        <w:t>del</w:t>
      </w:r>
      <w:r w:rsidR="009C4305">
        <w:rPr>
          <w:noProof/>
        </w:rPr>
        <w:t xml:space="preserve"> </w:t>
      </w:r>
      <w:r w:rsidRPr="001A7B19">
        <w:rPr>
          <w:noProof/>
        </w:rPr>
        <w:t>buen</w:t>
      </w:r>
      <w:r w:rsidR="009C4305">
        <w:rPr>
          <w:noProof/>
        </w:rPr>
        <w:t xml:space="preserve"> </w:t>
      </w:r>
      <w:r w:rsidRPr="001A7B19">
        <w:rPr>
          <w:noProof/>
        </w:rPr>
        <w:t>uso,</w:t>
      </w:r>
      <w:r w:rsidR="009C4305">
        <w:rPr>
          <w:noProof/>
        </w:rPr>
        <w:t xml:space="preserve"> </w:t>
      </w:r>
      <w:r w:rsidRPr="001A7B19">
        <w:rPr>
          <w:noProof/>
        </w:rPr>
        <w:t>operación,</w:t>
      </w:r>
      <w:r w:rsidR="009C4305">
        <w:rPr>
          <w:noProof/>
        </w:rPr>
        <w:t xml:space="preserve"> </w:t>
      </w:r>
      <w:r w:rsidRPr="001A7B19">
        <w:rPr>
          <w:noProof/>
        </w:rPr>
        <w:t>conservación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mantenimiento,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infraestructura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ser</w:t>
      </w:r>
      <w:r w:rsidR="009C4305">
        <w:rPr>
          <w:noProof/>
        </w:rPr>
        <w:t xml:space="preserve"> </w:t>
      </w:r>
      <w:r w:rsidRPr="001A7B19">
        <w:rPr>
          <w:noProof/>
        </w:rPr>
        <w:t>el</w:t>
      </w:r>
      <w:r w:rsidR="009C4305">
        <w:rPr>
          <w:noProof/>
        </w:rPr>
        <w:t xml:space="preserve"> </w:t>
      </w:r>
      <w:r w:rsidRPr="001A7B19">
        <w:rPr>
          <w:noProof/>
        </w:rPr>
        <w:t>caso.</w:t>
      </w:r>
    </w:p>
    <w:p w:rsidR="00323D27" w:rsidRPr="001A7B19" w:rsidRDefault="00323D27" w:rsidP="009C4305">
      <w:pPr>
        <w:pStyle w:val="ROMANOS"/>
        <w:spacing w:line="217" w:lineRule="exact"/>
        <w:rPr>
          <w:noProof/>
        </w:rPr>
      </w:pPr>
      <w:r w:rsidRPr="001A7B19">
        <w:rPr>
          <w:noProof/>
        </w:rPr>
        <w:t>d)</w:t>
      </w:r>
      <w:r>
        <w:rPr>
          <w:noProof/>
        </w:rPr>
        <w:tab/>
      </w:r>
      <w:r w:rsidRPr="001A7B19">
        <w:rPr>
          <w:noProof/>
        </w:rPr>
        <w:t>Otorgar</w:t>
      </w:r>
      <w:r w:rsidR="009C4305">
        <w:rPr>
          <w:noProof/>
        </w:rPr>
        <w:t xml:space="preserve">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facilidades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proporcionar</w:t>
      </w:r>
      <w:r w:rsidR="009C4305">
        <w:rPr>
          <w:noProof/>
        </w:rPr>
        <w:t xml:space="preserve"> </w:t>
      </w:r>
      <w:r w:rsidRPr="001A7B19">
        <w:rPr>
          <w:noProof/>
        </w:rPr>
        <w:t>la</w:t>
      </w:r>
      <w:r w:rsidR="009C4305">
        <w:rPr>
          <w:noProof/>
        </w:rPr>
        <w:t xml:space="preserve"> </w:t>
      </w:r>
      <w:r w:rsidRPr="001A7B19">
        <w:rPr>
          <w:noProof/>
        </w:rPr>
        <w:t>información</w:t>
      </w:r>
      <w:r w:rsidR="009C4305">
        <w:rPr>
          <w:noProof/>
        </w:rPr>
        <w:t xml:space="preserve"> </w:t>
      </w:r>
      <w:r w:rsidRPr="001A7B19">
        <w:rPr>
          <w:noProof/>
        </w:rPr>
        <w:t>necesaria</w:t>
      </w:r>
      <w:r w:rsidR="009C4305">
        <w:rPr>
          <w:noProof/>
        </w:rPr>
        <w:t xml:space="preserve"> </w:t>
      </w:r>
      <w:r w:rsidRPr="001A7B19">
        <w:rPr>
          <w:noProof/>
        </w:rPr>
        <w:t>a</w:t>
      </w:r>
      <w:r w:rsidR="009C4305">
        <w:rPr>
          <w:noProof/>
        </w:rPr>
        <w:t xml:space="preserve"> </w:t>
      </w:r>
      <w:r w:rsidRPr="001A7B19">
        <w:rPr>
          <w:noProof/>
        </w:rPr>
        <w:t>las</w:t>
      </w:r>
      <w:r w:rsidR="009C4305">
        <w:rPr>
          <w:noProof/>
        </w:rPr>
        <w:t xml:space="preserve"> </w:t>
      </w:r>
      <w:r w:rsidRPr="001A7B19">
        <w:rPr>
          <w:noProof/>
        </w:rPr>
        <w:t>instancias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coordinación,</w:t>
      </w:r>
      <w:r w:rsidR="009C4305">
        <w:rPr>
          <w:noProof/>
        </w:rPr>
        <w:t xml:space="preserve"> </w:t>
      </w:r>
      <w:r w:rsidRPr="001A7B19">
        <w:rPr>
          <w:noProof/>
        </w:rPr>
        <w:t>supervisión</w:t>
      </w:r>
      <w:r w:rsidR="009C4305">
        <w:rPr>
          <w:noProof/>
        </w:rPr>
        <w:t xml:space="preserve"> </w:t>
      </w:r>
      <w:r w:rsidRPr="001A7B19">
        <w:rPr>
          <w:noProof/>
        </w:rPr>
        <w:t>y</w:t>
      </w:r>
      <w:r w:rsidR="009C4305">
        <w:rPr>
          <w:noProof/>
        </w:rPr>
        <w:t xml:space="preserve"> </w:t>
      </w:r>
      <w:r w:rsidRPr="001A7B19">
        <w:rPr>
          <w:noProof/>
        </w:rPr>
        <w:t>control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los</w:t>
      </w:r>
      <w:r w:rsidR="009C4305">
        <w:rPr>
          <w:noProof/>
        </w:rPr>
        <w:t xml:space="preserve"> </w:t>
      </w:r>
      <w:r w:rsidRPr="001A7B19">
        <w:rPr>
          <w:noProof/>
        </w:rPr>
        <w:t>niveles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gobierno</w:t>
      </w:r>
      <w:r w:rsidR="009C4305">
        <w:rPr>
          <w:noProof/>
        </w:rPr>
        <w:t xml:space="preserve"> </w:t>
      </w:r>
      <w:r w:rsidRPr="001A7B19">
        <w:rPr>
          <w:noProof/>
        </w:rPr>
        <w:t>facultados,</w:t>
      </w:r>
      <w:r w:rsidR="009C4305">
        <w:rPr>
          <w:noProof/>
        </w:rPr>
        <w:t xml:space="preserve"> </w:t>
      </w:r>
      <w:r w:rsidRPr="001A7B19">
        <w:rPr>
          <w:noProof/>
        </w:rPr>
        <w:t>para</w:t>
      </w:r>
      <w:r w:rsidR="009C4305">
        <w:rPr>
          <w:noProof/>
        </w:rPr>
        <w:t xml:space="preserve"> </w:t>
      </w:r>
      <w:r w:rsidRPr="001A7B19">
        <w:rPr>
          <w:noProof/>
        </w:rPr>
        <w:t>realizar</w:t>
      </w:r>
      <w:r w:rsidR="009C4305">
        <w:rPr>
          <w:noProof/>
        </w:rPr>
        <w:t xml:space="preserve"> </w:t>
      </w:r>
      <w:r w:rsidRPr="001A7B19">
        <w:rPr>
          <w:noProof/>
        </w:rPr>
        <w:t>visitas</w:t>
      </w:r>
      <w:r w:rsidR="009C4305">
        <w:rPr>
          <w:noProof/>
        </w:rPr>
        <w:t xml:space="preserve"> </w:t>
      </w:r>
      <w:r w:rsidRPr="001A7B19">
        <w:rPr>
          <w:noProof/>
        </w:rPr>
        <w:t>de</w:t>
      </w:r>
      <w:r w:rsidR="009C4305">
        <w:rPr>
          <w:noProof/>
        </w:rPr>
        <w:t xml:space="preserve"> </w:t>
      </w:r>
      <w:r w:rsidRPr="001A7B19">
        <w:rPr>
          <w:noProof/>
        </w:rPr>
        <w:t>inspección.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estricto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apego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facilitar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oportunidad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asistir.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7.4.3.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Sanciones.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suspender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casos: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apliquen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intereses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hubieren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periodo,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cheque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certificado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caja,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Electrónicos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denominado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SPEUA,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SFP,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celebrados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SISBA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programado.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propongan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fiscalizadores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investigaciones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realicen.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numerales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subejercicio,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reasignación,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iniciadas)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subsecuentes.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imputables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contratista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retraso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agotado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concluye,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levantará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finiquito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celebren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amparo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contractuales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distribuidas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proporcional,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Corresponderá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transferido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órdenes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suspensión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cancelación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investigaciones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retrasa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reducir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retraso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similar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contratadas.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potabilizadoras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causal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ubique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subsecuentes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marcha.</w:t>
      </w:r>
    </w:p>
    <w:p w:rsidR="00323D27" w:rsidRPr="001A7B19" w:rsidRDefault="00323D27" w:rsidP="009C4305">
      <w:pPr>
        <w:pStyle w:val="texto0"/>
        <w:spacing w:line="217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sólo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subsanado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evitará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esté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último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ejecutará.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incumplan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prioritaria,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7.5.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especiales.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asociadas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restablecimiento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7.6.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institucional.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hidráulica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vincular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órdenes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inversión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redituables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contexto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transversal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mejorar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fortalecer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implícito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sustentable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promueven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mecanismos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Gobernación,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Educación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Salud,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Turismo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cabeza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7.7.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7.7.1.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entrega-recepción.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Concluida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carácter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levanta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constatada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terminación,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aplique,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organismo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operador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último,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entrega-recepción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envía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copia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entrega-recepción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área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área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mantenimiento.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copia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estado.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resguardo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expedientes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oportunamente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ministrados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debidamente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último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hábil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congruente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plasmada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7.7.2.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ejercicio.</w:t>
      </w:r>
    </w:p>
    <w:p w:rsidR="00323D27" w:rsidRPr="001A7B19" w:rsidRDefault="00323D27" w:rsidP="009C4305">
      <w:pPr>
        <w:pStyle w:val="texto0"/>
        <w:spacing w:line="218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consolidará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remitirá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debidamente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firmado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enviar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consolidación.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diciembre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terminadas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fortuitos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fuerza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convenidos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devengado,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175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Hacendaria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siempre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observen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criterios,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legalidad,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eficacia,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racionalidad,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austeridad,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transparencia,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rendición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originalmente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mecanismos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Conagua.</w:t>
      </w:r>
    </w:p>
    <w:p w:rsidR="00323D27" w:rsidRPr="001A7B19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ampliación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derivado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párrafo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definitivo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fiscal.</w:t>
      </w:r>
    </w:p>
    <w:p w:rsidR="00323D27" w:rsidRPr="001A7B19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congruente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ambos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contendrá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acorde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programática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radicados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acompañado,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comprobatoria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extemporáneos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TESOFE.</w:t>
      </w:r>
    </w:p>
    <w:p w:rsidR="00323D27" w:rsidRPr="001A7B19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futuros.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obstante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detalle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número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etapas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concluirá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alcances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éstas.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7.8.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devengados.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devengados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31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diciembre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54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Hacendaria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85,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175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176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primeros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extemporaneidad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cubrir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reintegrarse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intereses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depositados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8.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Auditoría,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control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y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seguimiento.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acuerdo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78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Hacendaria,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mecanismos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desempeño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denominados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estratégicos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Matriz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Lógico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muestran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(PASH)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parámetros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logro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apartados.</w:t>
      </w:r>
    </w:p>
    <w:p w:rsidR="00323D27" w:rsidRPr="001A7B19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aplicables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menoscabo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instrumentados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detallada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descripción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mecanismos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conducentes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informar,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mensual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SHCP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físico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calendarios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identificando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justificando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variaciones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registradas.</w:t>
      </w:r>
    </w:p>
    <w:p w:rsidR="00323D27" w:rsidRPr="001A7B19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revisados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Gubernamental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independientes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coordinación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Crédito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TESOFE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ámbito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atribuciones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competentes.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mensual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obtenidos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transferidos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fueron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conceptos,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autorizado,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comprometidos;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también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observar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Lineamientos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obtenidos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transferidos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SHCP,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febrero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2008,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intervención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deberá: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facilidades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auditorías.</w:t>
      </w:r>
    </w:p>
    <w:p w:rsidR="00323D27" w:rsidRDefault="00323D27" w:rsidP="009C4305">
      <w:pPr>
        <w:pStyle w:val="texto0"/>
        <w:spacing w:line="232" w:lineRule="exact"/>
        <w:rPr>
          <w:noProof/>
          <w:szCs w:val="22"/>
        </w:rPr>
      </w:pPr>
      <w:r w:rsidRPr="001A7B19"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tiempo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requerimientos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solventar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observaciones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recomendaciones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planteadas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fiscalizadores.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8.1.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Esquema,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Trabajo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durante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promover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vigilancia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correcta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Lineamientos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desarrollo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28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octubre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2016,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promover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Esquema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carácter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obligatorio.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líneas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Informático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diseñado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invariablemente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Comités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impartir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capacitación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asesoría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integrantes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recopilar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periódicos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éstos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incorporar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Informático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obligación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efectuar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registro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Informático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</w:t>
      </w:r>
      <w:r w:rsidR="004E0D1C">
        <w:rPr>
          <w:noProof/>
          <w:szCs w:val="22"/>
        </w:rPr>
        <w:t>l</w:t>
      </w:r>
      <w:r w:rsidRPr="001A7B19">
        <w:rPr>
          <w:noProof/>
          <w:szCs w:val="22"/>
        </w:rPr>
        <w:t>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Esquema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Trabajos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difundidos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conjuntamente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Operativa,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gobiernos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plazos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8.2.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tendrá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contempladas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Esquema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mezcla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50%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restante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aportado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contraparte,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salvo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propuesta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someterá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validación.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financieros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menores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2,500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habitantes,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asignación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trabajos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participación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comunitaria.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definición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bienes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adquirirse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implementación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Contraloría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9.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Gastos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operación.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supervisión,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cuyo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4.23%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otorgamiento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 w:rsidRPr="001A7B19">
        <w:rPr>
          <w:noProof/>
          <w:szCs w:val="22"/>
        </w:rPr>
        <w:t>Asimismo,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podrá: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>
        <w:rPr>
          <w:noProof/>
          <w:szCs w:val="22"/>
        </w:rPr>
        <w:t>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diagnóstico,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normativo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>
        <w:rPr>
          <w:noProof/>
          <w:szCs w:val="22"/>
        </w:rPr>
        <w:t>2.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Destinar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traslados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actividades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asistencia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programa.</w:t>
      </w:r>
    </w:p>
    <w:p w:rsidR="00323D27" w:rsidRPr="001A7B19" w:rsidRDefault="00323D27" w:rsidP="009C4305">
      <w:pPr>
        <w:pStyle w:val="texto0"/>
        <w:spacing w:line="220" w:lineRule="exact"/>
        <w:rPr>
          <w:noProof/>
          <w:szCs w:val="22"/>
        </w:rPr>
      </w:pPr>
      <w:r>
        <w:rPr>
          <w:noProof/>
          <w:szCs w:val="22"/>
        </w:rPr>
        <w:t>3.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situaciones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urgencia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emergencia,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comodato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mismas.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>
        <w:rPr>
          <w:noProof/>
          <w:szCs w:val="22"/>
        </w:rPr>
        <w:t>4.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elaboración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técnicos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planeación,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informáticos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facilitar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gestión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b/>
          <w:noProof/>
          <w:szCs w:val="22"/>
        </w:rPr>
        <w:t>Artículo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10.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Evaluación.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10.1.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Interna.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término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verificar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anexos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solicitudes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traspaso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reportará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Cierre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Ejercicio.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10.2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Externa.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sujeto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económicos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efectividad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costo,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lineamientos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generales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SHCP,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SFP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CONEVAL.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evaluación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resultados,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indicadores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marco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lógico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(matriz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desempeño)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Drenaje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Artículo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11.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Transparencia.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difusión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imagen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construyan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dentro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tomar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consideración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lineamientos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especificaciones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imagen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promoción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infraestructura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demarcaciones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territoriales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Ciudad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México,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papelería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siguiente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leyenda: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“Este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ajeno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político.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prohibido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distintos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programa”.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Todo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adquiera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dependencias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aquél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relacionado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transfieran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demarcaciones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territoriales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Ciudad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México,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anuncios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electrónicos,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impresos,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índole,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realiza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Egresos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restringirse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Decreto;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padrones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Transparencia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Estadística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Geográfica,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características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fundamento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106,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107,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108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109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Responsabilidad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Hacendaria;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283,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284,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285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287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Reglamento;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información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aprobados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difundida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periódicamente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remotos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comunicación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electrónica,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avance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metas.</w:t>
      </w:r>
    </w:p>
    <w:p w:rsidR="00323D27" w:rsidRPr="001A7B19" w:rsidRDefault="009C4305" w:rsidP="009C4305">
      <w:pPr>
        <w:pStyle w:val="texto0"/>
        <w:spacing w:line="212" w:lineRule="exact"/>
        <w:rPr>
          <w:noProof/>
          <w:szCs w:val="22"/>
        </w:rPr>
      </w:pPr>
      <w:r>
        <w:rPr>
          <w:b/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Anexos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Ejecución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y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Técnicos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que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formalicen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con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entidades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federativas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municipios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serán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difundidos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por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éstas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su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página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electrónica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cualquier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otro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medio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difusión;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Conagua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hará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propio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su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página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Internet.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página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web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  <w:u w:val="single"/>
        </w:rPr>
        <w:t>www.gob.mx/conagua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pondrá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procedimientos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específicos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utilicen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carácter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complementario,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contravenir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contener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requisitos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mismas.</w:t>
      </w:r>
    </w:p>
    <w:p w:rsidR="00323D27" w:rsidRPr="001A7B19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igual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debe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anualmente,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mayor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circulación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Gaceta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apartado.</w:t>
      </w:r>
    </w:p>
    <w:p w:rsidR="00323D27" w:rsidRDefault="009C4305" w:rsidP="009C4305">
      <w:pPr>
        <w:pStyle w:val="texto0"/>
        <w:spacing w:line="212" w:lineRule="exact"/>
        <w:rPr>
          <w:noProof/>
          <w:szCs w:val="22"/>
        </w:rPr>
      </w:pPr>
      <w:r>
        <w:rPr>
          <w:b/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deberán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atender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medidas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para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comprobación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y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transparencia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términos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disposiciones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aplicables,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sin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que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ello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implique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limitaciones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restricciones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administración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y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erogación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recursos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entregados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las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instancias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ejecutoras,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para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tal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efecto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el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ejecutor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se</w:t>
      </w:r>
      <w:r>
        <w:rPr>
          <w:noProof/>
          <w:szCs w:val="22"/>
        </w:rPr>
        <w:t xml:space="preserve"> </w:t>
      </w:r>
      <w:r w:rsidR="00323D27" w:rsidRPr="001A7B19">
        <w:rPr>
          <w:noProof/>
          <w:szCs w:val="22"/>
        </w:rPr>
        <w:t>deberá: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Cancelar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documentación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comprobatoria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más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tardar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trimestral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contenga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leyenda: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OPERADO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trate.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PROGRAMA________</w:t>
      </w:r>
    </w:p>
    <w:p w:rsidR="00323D27" w:rsidRDefault="00323D27" w:rsidP="009C4305">
      <w:pPr>
        <w:pStyle w:val="texto0"/>
        <w:spacing w:line="212" w:lineRule="exact"/>
        <w:rPr>
          <w:noProof/>
          <w:szCs w:val="22"/>
        </w:rPr>
      </w:pPr>
      <w:r w:rsidRPr="001A7B19">
        <w:rPr>
          <w:noProof/>
          <w:szCs w:val="22"/>
        </w:rPr>
        <w:t>NOMBRE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FINANCIAMIENTO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_______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electrónica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según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Artículo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12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Denuncias.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persona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denuncias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fundadas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manejo,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aplicación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custodia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irregular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desvío.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denuncias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Cámara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Diputados,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Vigilancia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Cámara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Diputados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directamente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interesado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denuncias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faltas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mecanismos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establezcan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homólogos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Internos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Control,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Auditoría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fiscalización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superior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federativas.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rStyle w:val="Strong"/>
          <w:noProof/>
          <w:szCs w:val="22"/>
        </w:rPr>
        <w:t>TRANSITORIOS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PRIMERO.-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01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enero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SEGUNDO.-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excepcional,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ocurrencia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Sequía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(D3)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Monitor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Sequía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México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(MSM),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seguimiento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dispuesto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Intersecretarial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Sequías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Inundaciones,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declaratoria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desastre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natural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emitida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apoyar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hasta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100%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(cien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ciento)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necesidad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concurrencia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otros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incluyendo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inherentes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prestación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urbano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entrega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urgente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emergente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entidades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objetivos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atender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cualquier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tipo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fenómeno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extremo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ejecutor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obras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determine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elegibles.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podrá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suscribir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instrumentos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jurídicos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permitan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llevar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cabo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apegarse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estrictamente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reglas.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TERCERO.-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segundo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transitorio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Decreto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reforman,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adicionan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derogan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diversas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Orgánica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publicado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Diario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Oficial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18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julio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2016.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desaparición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transferencia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atribuciones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entrarán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fecha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órgano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autónomo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propone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crear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materia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anticorrupción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funciones,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constitucionales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legales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existencia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jurídica.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mismo,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tanto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expiden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disposiciones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refiere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Secretaría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Función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atribuciones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conforme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ordenamientos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vigentes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momento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expedición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decreto.</w:t>
      </w:r>
    </w:p>
    <w:p w:rsidR="00323D27" w:rsidRPr="001A7B19" w:rsidRDefault="00323D27" w:rsidP="009C4305">
      <w:pPr>
        <w:pStyle w:val="texto0"/>
        <w:spacing w:after="60" w:line="210" w:lineRule="exact"/>
        <w:rPr>
          <w:noProof/>
          <w:szCs w:val="22"/>
        </w:rPr>
      </w:pPr>
      <w:r w:rsidRPr="001A7B19">
        <w:rPr>
          <w:noProof/>
          <w:szCs w:val="22"/>
        </w:rPr>
        <w:t>CUARTO.-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cumplir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señalado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Vigésimo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DECRETO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establece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medidas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uso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eficiente,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transparente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eficaz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recursos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disciplina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presupuestaria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ejercicio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gasto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así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modernización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Administración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Pública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Federal,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Comisión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continuará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instruyendo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realice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electrónica,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mediante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depósito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subsidios.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pago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prevista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artículo,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exceptuada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aquellos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casos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bancarios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localidad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correspondiente.</w:t>
      </w:r>
      <w:bookmarkStart w:id="0" w:name="_GoBack"/>
      <w:bookmarkEnd w:id="0"/>
    </w:p>
    <w:p w:rsidR="00323D27" w:rsidRPr="00D20DCE" w:rsidRDefault="00323D27" w:rsidP="009C4305">
      <w:pPr>
        <w:pStyle w:val="texto0"/>
        <w:spacing w:after="60" w:line="210" w:lineRule="exact"/>
        <w:rPr>
          <w:rStyle w:val="Strong"/>
          <w:b w:val="0"/>
          <w:szCs w:val="22"/>
        </w:rPr>
      </w:pPr>
      <w:r w:rsidRPr="001A7B19">
        <w:rPr>
          <w:szCs w:val="22"/>
        </w:rPr>
        <w:t>Ci</w:t>
      </w:r>
      <w:r>
        <w:rPr>
          <w:szCs w:val="22"/>
        </w:rPr>
        <w:t>udad</w:t>
      </w:r>
      <w:r w:rsidR="009C4305">
        <w:rPr>
          <w:szCs w:val="22"/>
        </w:rPr>
        <w:t xml:space="preserve"> </w:t>
      </w:r>
      <w:r>
        <w:rPr>
          <w:szCs w:val="22"/>
        </w:rPr>
        <w:t>de</w:t>
      </w:r>
      <w:r w:rsidR="009C4305">
        <w:rPr>
          <w:szCs w:val="22"/>
        </w:rPr>
        <w:t xml:space="preserve"> </w:t>
      </w:r>
      <w:r>
        <w:rPr>
          <w:szCs w:val="22"/>
        </w:rPr>
        <w:t>México,</w:t>
      </w:r>
      <w:r w:rsidR="009C4305">
        <w:rPr>
          <w:szCs w:val="22"/>
        </w:rPr>
        <w:t xml:space="preserve"> </w:t>
      </w:r>
      <w:r>
        <w:rPr>
          <w:szCs w:val="22"/>
        </w:rPr>
        <w:t>a</w:t>
      </w:r>
      <w:r w:rsidR="009C4305">
        <w:rPr>
          <w:szCs w:val="22"/>
        </w:rPr>
        <w:t xml:space="preserve"> </w:t>
      </w:r>
      <w:r>
        <w:rPr>
          <w:szCs w:val="22"/>
        </w:rPr>
        <w:t>los</w:t>
      </w:r>
      <w:r w:rsidR="009C4305">
        <w:rPr>
          <w:szCs w:val="22"/>
        </w:rPr>
        <w:t xml:space="preserve"> </w:t>
      </w:r>
      <w:r>
        <w:rPr>
          <w:szCs w:val="22"/>
        </w:rPr>
        <w:t>20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días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</w:t>
      </w:r>
      <w:r>
        <w:rPr>
          <w:szCs w:val="22"/>
        </w:rPr>
        <w:t>el</w:t>
      </w:r>
      <w:r w:rsidR="009C4305">
        <w:rPr>
          <w:szCs w:val="22"/>
        </w:rPr>
        <w:t xml:space="preserve"> </w:t>
      </w:r>
      <w:r>
        <w:rPr>
          <w:szCs w:val="22"/>
        </w:rPr>
        <w:t>mes</w:t>
      </w:r>
      <w:r w:rsidR="009C4305">
        <w:rPr>
          <w:szCs w:val="22"/>
        </w:rPr>
        <w:t xml:space="preserve"> </w:t>
      </w:r>
      <w:r>
        <w:rPr>
          <w:szCs w:val="22"/>
        </w:rPr>
        <w:t>de</w:t>
      </w:r>
      <w:r w:rsidR="009C4305">
        <w:rPr>
          <w:szCs w:val="22"/>
        </w:rPr>
        <w:t xml:space="preserve"> </w:t>
      </w:r>
      <w:r>
        <w:rPr>
          <w:szCs w:val="22"/>
        </w:rPr>
        <w:t>diciembre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de</w:t>
      </w:r>
      <w:r w:rsidR="009C4305">
        <w:rPr>
          <w:szCs w:val="22"/>
        </w:rPr>
        <w:t xml:space="preserve"> </w:t>
      </w:r>
      <w:r w:rsidRPr="001A7B19">
        <w:rPr>
          <w:szCs w:val="22"/>
        </w:rPr>
        <w:t>2017.</w:t>
      </w:r>
      <w:r>
        <w:rPr>
          <w:szCs w:val="22"/>
        </w:rPr>
        <w:t>-</w:t>
      </w:r>
      <w:r w:rsidR="009C4305">
        <w:rPr>
          <w:szCs w:val="22"/>
        </w:rPr>
        <w:t xml:space="preserve"> </w:t>
      </w:r>
      <w:r w:rsidRPr="00D20DCE">
        <w:rPr>
          <w:rStyle w:val="Strong"/>
          <w:b w:val="0"/>
          <w:szCs w:val="22"/>
        </w:rPr>
        <w:t>El</w:t>
      </w:r>
      <w:r w:rsidR="009C4305">
        <w:rPr>
          <w:rStyle w:val="Strong"/>
          <w:b w:val="0"/>
          <w:szCs w:val="22"/>
        </w:rPr>
        <w:t xml:space="preserve"> </w:t>
      </w:r>
      <w:r w:rsidRPr="00D20DCE">
        <w:rPr>
          <w:rStyle w:val="Strong"/>
          <w:b w:val="0"/>
          <w:szCs w:val="22"/>
        </w:rPr>
        <w:t>Director</w:t>
      </w:r>
      <w:r w:rsidR="009C4305">
        <w:rPr>
          <w:rStyle w:val="Strong"/>
          <w:b w:val="0"/>
          <w:szCs w:val="22"/>
        </w:rPr>
        <w:t xml:space="preserve"> </w:t>
      </w:r>
      <w:r w:rsidRPr="00D20DCE">
        <w:rPr>
          <w:rStyle w:val="Strong"/>
          <w:b w:val="0"/>
          <w:szCs w:val="22"/>
        </w:rPr>
        <w:t>General</w:t>
      </w:r>
      <w:r>
        <w:rPr>
          <w:rStyle w:val="Strong"/>
          <w:b w:val="0"/>
          <w:szCs w:val="22"/>
        </w:rPr>
        <w:t>,</w:t>
      </w:r>
      <w:r w:rsidR="009C4305">
        <w:rPr>
          <w:rStyle w:val="Strong"/>
          <w:b w:val="0"/>
          <w:szCs w:val="22"/>
        </w:rPr>
        <w:t xml:space="preserve"> </w:t>
      </w:r>
      <w:r w:rsidRPr="001A7B19">
        <w:rPr>
          <w:rStyle w:val="Strong"/>
          <w:szCs w:val="22"/>
        </w:rPr>
        <w:t>Roberto</w:t>
      </w:r>
      <w:r w:rsidR="009C4305">
        <w:rPr>
          <w:rStyle w:val="Strong"/>
          <w:szCs w:val="22"/>
        </w:rPr>
        <w:t xml:space="preserve"> </w:t>
      </w:r>
      <w:r w:rsidRPr="001A7B19">
        <w:rPr>
          <w:rStyle w:val="Strong"/>
          <w:szCs w:val="22"/>
        </w:rPr>
        <w:t>Ramírez</w:t>
      </w:r>
      <w:r w:rsidR="009C4305">
        <w:rPr>
          <w:rStyle w:val="Strong"/>
          <w:szCs w:val="22"/>
        </w:rPr>
        <w:t xml:space="preserve"> </w:t>
      </w:r>
      <w:r w:rsidRPr="001A7B19">
        <w:rPr>
          <w:rStyle w:val="Strong"/>
          <w:szCs w:val="22"/>
        </w:rPr>
        <w:t>de</w:t>
      </w:r>
      <w:r w:rsidR="009C4305">
        <w:rPr>
          <w:rStyle w:val="Strong"/>
          <w:szCs w:val="22"/>
        </w:rPr>
        <w:t xml:space="preserve"> </w:t>
      </w:r>
      <w:r w:rsidRPr="001A7B19">
        <w:rPr>
          <w:rStyle w:val="Strong"/>
          <w:szCs w:val="22"/>
        </w:rPr>
        <w:t>la</w:t>
      </w:r>
      <w:r w:rsidR="009C4305">
        <w:rPr>
          <w:rStyle w:val="Strong"/>
          <w:szCs w:val="22"/>
        </w:rPr>
        <w:t xml:space="preserve"> </w:t>
      </w:r>
      <w:r w:rsidRPr="001A7B19">
        <w:rPr>
          <w:rStyle w:val="Strong"/>
          <w:szCs w:val="22"/>
        </w:rPr>
        <w:t>Parra</w:t>
      </w:r>
      <w:r>
        <w:rPr>
          <w:rStyle w:val="Strong"/>
          <w:b w:val="0"/>
          <w:szCs w:val="22"/>
        </w:rPr>
        <w:t>.-</w:t>
      </w:r>
      <w:r w:rsidR="009C4305">
        <w:rPr>
          <w:rStyle w:val="Strong"/>
          <w:b w:val="0"/>
          <w:szCs w:val="22"/>
        </w:rPr>
        <w:t xml:space="preserve"> </w:t>
      </w:r>
      <w:r>
        <w:rPr>
          <w:rStyle w:val="Strong"/>
          <w:b w:val="0"/>
          <w:szCs w:val="22"/>
        </w:rPr>
        <w:t>Rúbrica.</w:t>
      </w:r>
    </w:p>
    <w:p w:rsidR="00323D27" w:rsidRPr="001A7B19" w:rsidRDefault="00323D27" w:rsidP="009C4305">
      <w:pPr>
        <w:pStyle w:val="texto0"/>
        <w:rPr>
          <w:rStyle w:val="Strong"/>
        </w:rPr>
      </w:pPr>
    </w:p>
    <w:p w:rsidR="00323D27" w:rsidRPr="001A7B19" w:rsidRDefault="00323D27" w:rsidP="009C4305">
      <w:pPr>
        <w:pStyle w:val="texto0"/>
        <w:spacing w:after="60" w:line="206" w:lineRule="exact"/>
        <w:ind w:firstLine="0"/>
        <w:jc w:val="center"/>
        <w:rPr>
          <w:noProof/>
          <w:szCs w:val="22"/>
        </w:rPr>
      </w:pPr>
      <w:r w:rsidRPr="001A7B19">
        <w:rPr>
          <w:rStyle w:val="Strong"/>
          <w:noProof/>
          <w:szCs w:val="22"/>
        </w:rPr>
        <w:t>ANEXO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I</w:t>
      </w:r>
    </w:p>
    <w:p w:rsidR="00323D27" w:rsidRPr="001A7B19" w:rsidRDefault="00323D27" w:rsidP="009C4305">
      <w:pPr>
        <w:pStyle w:val="texto0"/>
        <w:spacing w:after="60" w:line="206" w:lineRule="exact"/>
        <w:ind w:firstLine="0"/>
        <w:jc w:val="center"/>
        <w:rPr>
          <w:noProof/>
          <w:szCs w:val="22"/>
        </w:rPr>
      </w:pPr>
      <w:r w:rsidRPr="001A7B19">
        <w:rPr>
          <w:rStyle w:val="Strong"/>
          <w:noProof/>
          <w:szCs w:val="22"/>
        </w:rPr>
        <w:t>Indicadores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del</w:t>
      </w:r>
      <w:r w:rsidR="009C4305">
        <w:rPr>
          <w:rStyle w:val="Strong"/>
          <w:noProof/>
          <w:szCs w:val="22"/>
        </w:rPr>
        <w:t xml:space="preserve"> </w:t>
      </w:r>
      <w:r w:rsidRPr="001A7B19">
        <w:rPr>
          <w:rStyle w:val="Strong"/>
          <w:noProof/>
          <w:szCs w:val="22"/>
        </w:rPr>
        <w:t>programa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I.1.-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potable.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(Habitantes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entubada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año/Población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entubada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para</w:t>
      </w:r>
      <w:r w:rsidR="009C4305">
        <w:rPr>
          <w:noProof/>
          <w:szCs w:val="22"/>
        </w:rPr>
        <w:t xml:space="preserve">  </w:t>
      </w:r>
      <w:r w:rsidRPr="001A7B19">
        <w:rPr>
          <w:noProof/>
          <w:szCs w:val="22"/>
        </w:rPr>
        <w:t>la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vivienda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predio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X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I.2.-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formal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alcantarillado.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(Habitantes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que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cuentan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beneficiados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año/Población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total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acceso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servicios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alcantarillado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saneamiento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básico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país,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proyectada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X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100.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I.3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Cobertura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municipales.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(Caudal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tratada,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programa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2018/Caudal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residual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municipal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colectada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X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100.</w:t>
      </w:r>
    </w:p>
    <w:p w:rsidR="00323D27" w:rsidRPr="001A7B19" w:rsidRDefault="00323D27" w:rsidP="009C4305">
      <w:pPr>
        <w:pStyle w:val="texto0"/>
        <w:spacing w:after="60" w:line="206" w:lineRule="exact"/>
        <w:rPr>
          <w:noProof/>
          <w:szCs w:val="22"/>
        </w:rPr>
      </w:pPr>
      <w:r w:rsidRPr="001A7B19">
        <w:rPr>
          <w:noProof/>
          <w:szCs w:val="22"/>
        </w:rPr>
        <w:t>I.4.-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Porcentaje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través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equipamiento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operación,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respecto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suministrado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nacional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2018.</w:t>
      </w:r>
    </w:p>
    <w:p w:rsidR="00323D27" w:rsidRDefault="00323D27" w:rsidP="009C4305">
      <w:pPr>
        <w:pStyle w:val="texto0"/>
        <w:rPr>
          <w:noProof/>
          <w:szCs w:val="22"/>
        </w:rPr>
      </w:pPr>
      <w:r w:rsidRPr="001A7B19">
        <w:rPr>
          <w:noProof/>
          <w:szCs w:val="22"/>
        </w:rPr>
        <w:t>(Caudal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desinfectada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abastecimiento/Caudal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agua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producida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suministrada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por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sistema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abastecimiento)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X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100.</w:t>
      </w:r>
    </w:p>
    <w:p w:rsidR="00323D27" w:rsidRPr="001A7B19" w:rsidRDefault="00323D27" w:rsidP="009C4305">
      <w:pPr>
        <w:pStyle w:val="texto0"/>
        <w:ind w:firstLine="0"/>
        <w:jc w:val="center"/>
        <w:rPr>
          <w:noProof/>
          <w:szCs w:val="22"/>
        </w:rPr>
      </w:pPr>
      <w:r w:rsidRPr="001A7B19">
        <w:rPr>
          <w:b/>
          <w:noProof/>
          <w:szCs w:val="22"/>
        </w:rPr>
        <w:t>ANEXO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II</w:t>
      </w: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4359"/>
        <w:gridCol w:w="4353"/>
      </w:tblGrid>
      <w:tr w:rsidR="00323D27" w:rsidRPr="001A7B19">
        <w:trPr>
          <w:trHeight w:val="20"/>
        </w:trPr>
        <w:tc>
          <w:tcPr>
            <w:tcW w:w="8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COMISIÓN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NACIONAL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DE</w:t>
            </w:r>
            <w:r w:rsidRPr="003201EB">
              <w:rPr>
                <w:rFonts w:eastAsia="Calibri"/>
                <w:noProof/>
              </w:rPr>
              <w:t>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AG</w:t>
            </w:r>
            <w:r w:rsidRPr="003201EB">
              <w:rPr>
                <w:rFonts w:eastAsia="Calibri"/>
                <w:noProof/>
              </w:rPr>
              <w:t>UA</w:t>
            </w: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SUBDIRECCIÓN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GENERAL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DRENAJE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Periodo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informa: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INFORMACIÓN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BÁSICA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 </w:t>
            </w:r>
            <w:r w:rsidRPr="003201EB">
              <w:rPr>
                <w:rFonts w:eastAsia="Calibri"/>
                <w:noProof/>
              </w:rPr>
              <w:t>PRESTADORES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  <w:r w:rsidR="009C4305">
              <w:rPr>
                <w:rFonts w:eastAsia="Calibri"/>
                <w:noProof/>
              </w:rPr>
              <w:t xml:space="preserve">  </w:t>
            </w:r>
            <w:r w:rsidR="00F727C7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MAYORES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10,000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HABITANTES)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435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I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DATOS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GENERALES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43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Nombre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Prestador:</w:t>
            </w:r>
          </w:p>
        </w:tc>
        <w:tc>
          <w:tcPr>
            <w:tcW w:w="43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435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Siglas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Prestador:</w:t>
            </w:r>
          </w:p>
        </w:tc>
        <w:tc>
          <w:tcPr>
            <w:tcW w:w="4353" w:type="dxa"/>
            <w:tcBorders>
              <w:top w:val="single" w:sz="2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R.F.C.:</w:t>
            </w:r>
          </w:p>
        </w:tc>
        <w:tc>
          <w:tcPr>
            <w:tcW w:w="4353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Domicilio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Calle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Número: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Colonia: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4359"/>
        <w:gridCol w:w="2161"/>
        <w:gridCol w:w="2192"/>
      </w:tblGrid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Localidad: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Municipio: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Estado: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Código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Postal: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Teléfono: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Datos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Contacto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Página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Web: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Correo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electrónico: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Responsable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Prestador: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Cargo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representante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prestador:</w:t>
            </w: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Ámbito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Territorial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Ámbito:</w:t>
            </w:r>
          </w:p>
        </w:tc>
        <w:tc>
          <w:tcPr>
            <w:tcW w:w="4353" w:type="dxa"/>
            <w:gridSpan w:val="2"/>
            <w:shd w:val="clear" w:color="auto" w:fill="auto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Otros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operadores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en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el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área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Si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existen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otros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Operadores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prestando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su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área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territorial,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¿Cuántos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son?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Servicios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Prestados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Alcantarillado: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Tratamiento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residuales: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Pluvial:</w:t>
            </w: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Personalidad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Jurídica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Otro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(especificar):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Localidades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y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Población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las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que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les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proporciona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y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debe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proporcionar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el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servicio</w:t>
            </w:r>
          </w:p>
        </w:tc>
      </w:tr>
      <w:tr w:rsidR="00323D27" w:rsidRPr="001A7B19">
        <w:trPr>
          <w:trHeight w:val="20"/>
        </w:trPr>
        <w:tc>
          <w:tcPr>
            <w:tcW w:w="652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Número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proporciona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servicio: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52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Población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total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proporciona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servicio: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52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Número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tiene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obligación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dar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servicio: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52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Población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total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tiene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obligación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dar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servicio: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Medidas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para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el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cobro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servicios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Requerimiento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fiscal: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Embargo: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Reducción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caudal: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Suspensión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Juicio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mercantil:</w:t>
            </w:r>
            <w:r w:rsidR="009C4305">
              <w:rPr>
                <w:rFonts w:eastAsia="Calibri"/>
                <w:noProof/>
              </w:rPr>
              <w:t xml:space="preserve">             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Otra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(especifique):</w:t>
            </w:r>
          </w:p>
        </w:tc>
      </w:tr>
      <w:tr w:rsidR="00323D27" w:rsidRPr="001A7B19">
        <w:trPr>
          <w:trHeight w:val="20"/>
        </w:trPr>
        <w:tc>
          <w:tcPr>
            <w:tcW w:w="435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Periodicidad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cobro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(Doméstico)</w:t>
            </w:r>
          </w:p>
        </w:tc>
        <w:tc>
          <w:tcPr>
            <w:tcW w:w="4353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line="228" w:lineRule="exact"/>
              <w:ind w:firstLine="0"/>
              <w:rPr>
                <w:rFonts w:eastAsia="Calibri"/>
                <w:noProof/>
              </w:rPr>
            </w:pPr>
          </w:p>
        </w:tc>
      </w:tr>
    </w:tbl>
    <w:p w:rsidR="00323D27" w:rsidRPr="001A7B19" w:rsidRDefault="00323D27" w:rsidP="009C4305">
      <w:pPr>
        <w:pStyle w:val="texto0"/>
        <w:spacing w:line="14" w:lineRule="exact"/>
        <w:rPr>
          <w:noProof/>
          <w:szCs w:val="6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4366"/>
        <w:gridCol w:w="2069"/>
        <w:gridCol w:w="2277"/>
      </w:tblGrid>
      <w:tr w:rsidR="00323D27" w:rsidRPr="001A7B19">
        <w:trPr>
          <w:trHeight w:val="20"/>
        </w:trPr>
        <w:tc>
          <w:tcPr>
            <w:tcW w:w="8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COMISIÓN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NACIONAL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AGU</w:t>
            </w:r>
            <w:r w:rsidRPr="003201EB">
              <w:rPr>
                <w:rFonts w:eastAsia="Calibri"/>
                <w:noProof/>
              </w:rPr>
              <w:t>A</w:t>
            </w: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SUBDIRECCIÓN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GENERAL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DRENAJE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</w:p>
        </w:tc>
      </w:tr>
      <w:tr w:rsidR="00323D27" w:rsidRPr="001A7B19">
        <w:trPr>
          <w:trHeight w:val="20"/>
        </w:trPr>
        <w:tc>
          <w:tcPr>
            <w:tcW w:w="43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Periodo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informa:</w:t>
            </w:r>
          </w:p>
        </w:tc>
        <w:tc>
          <w:tcPr>
            <w:tcW w:w="434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INFORMACIÓN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BÁSICA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 </w:t>
            </w:r>
            <w:r w:rsidRPr="003201EB">
              <w:rPr>
                <w:rFonts w:eastAsia="Calibri"/>
                <w:noProof/>
              </w:rPr>
              <w:t>PRESTADORES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  <w:r w:rsidR="009C4305">
              <w:rPr>
                <w:rFonts w:eastAsia="Calibri"/>
                <w:noProof/>
              </w:rPr>
              <w:t xml:space="preserve">  </w:t>
            </w:r>
            <w:r w:rsidR="00F727C7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MAYORES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10,000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HABITANTES)</w:t>
            </w:r>
          </w:p>
        </w:tc>
      </w:tr>
      <w:tr w:rsidR="00323D27" w:rsidRPr="001A7B19">
        <w:trPr>
          <w:trHeight w:val="20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  <w:tc>
          <w:tcPr>
            <w:tcW w:w="4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4366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II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 </w:t>
            </w:r>
            <w:r w:rsidRPr="003201EB">
              <w:rPr>
                <w:rFonts w:eastAsia="Calibri"/>
                <w:b/>
                <w:noProof/>
                <w:szCs w:val="17"/>
              </w:rPr>
              <w:t>INFORMACIÓN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DEL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ÁREA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TÉCNICA</w:t>
            </w:r>
          </w:p>
        </w:tc>
        <w:tc>
          <w:tcPr>
            <w:tcW w:w="4346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6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Volúmenes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de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agua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medidos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asignados</w:t>
            </w:r>
          </w:p>
        </w:tc>
        <w:tc>
          <w:tcPr>
            <w:tcW w:w="2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Valor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subterránea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extraída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)</w:t>
            </w:r>
          </w:p>
        </w:tc>
        <w:tc>
          <w:tcPr>
            <w:tcW w:w="2277" w:type="dxa"/>
            <w:tcBorders>
              <w:top w:val="single" w:sz="2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superficial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extraída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)</w:t>
            </w:r>
          </w:p>
        </w:tc>
        <w:tc>
          <w:tcPr>
            <w:tcW w:w="2277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mar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extraída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(m3/año)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bloque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Volumen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macro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medido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Capacidad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instalada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producción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6435"/>
        <w:gridCol w:w="2277"/>
      </w:tblGrid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Potabilización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desinfección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Plantas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(n):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desinfectada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(m3/a)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Captaciones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medidores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Captaciones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(n.)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Captaciones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activas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(n.)</w:t>
            </w:r>
          </w:p>
        </w:tc>
        <w:tc>
          <w:tcPr>
            <w:tcW w:w="2277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Macro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medidores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(n.)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Tanques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Capacidad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tanques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(m3)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Número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tanques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Tuberías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Red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Longitud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conducción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(km)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Longitud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distribución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(km)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Longitud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alcantarillado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sanitario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y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mixto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(km)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Longitud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alcantarillado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y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pluvial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(km)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Rehabilitación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tubería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potable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y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colectores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(km)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Catastro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Área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cubierta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potable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(ha)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Área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cubierta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potable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que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cuenta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un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catastro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SIG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(ha)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Área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cubierta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alcantarillado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(ha)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Área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cubierta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alcantarillado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que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cuenta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un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catastro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SIG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(ha)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Energía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Consumo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energía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eléctrica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para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producción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y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distribución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potable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(kWh)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Consumo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energía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eléctrica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saneamiento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(kWh)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Producción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energía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(kWh)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Continuidad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de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servicio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Tomas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continuo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(n.º)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Saneamiento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volúmenes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de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aguas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residuales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tratadas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Plantas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Tratamiento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Residuales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(l/s)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XrTableCell51</w:t>
            </w:r>
          </w:p>
        </w:tc>
      </w:tr>
      <w:tr w:rsidR="00323D27" w:rsidRPr="001A7B19">
        <w:trPr>
          <w:trHeight w:val="20"/>
        </w:trPr>
        <w:tc>
          <w:tcPr>
            <w:tcW w:w="6435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Capacidad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instalada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plantas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tratamiento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residuales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(l/s)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</w:tbl>
    <w:p w:rsidR="00323D27" w:rsidRPr="001A7B19" w:rsidRDefault="00323D27" w:rsidP="009C4305">
      <w:pPr>
        <w:pStyle w:val="texto0"/>
        <w:spacing w:line="14" w:lineRule="exact"/>
        <w:rPr>
          <w:noProof/>
          <w:szCs w:val="22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3982"/>
        <w:gridCol w:w="1858"/>
        <w:gridCol w:w="2872"/>
      </w:tblGrid>
      <w:tr w:rsidR="00323D27" w:rsidRPr="001A7B19">
        <w:trPr>
          <w:trHeight w:val="20"/>
        </w:trPr>
        <w:tc>
          <w:tcPr>
            <w:tcW w:w="8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COMISIÓN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NACIONAL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AGU</w:t>
            </w:r>
            <w:r w:rsidRPr="003201EB">
              <w:rPr>
                <w:rFonts w:eastAsia="Calibri"/>
                <w:noProof/>
              </w:rPr>
              <w:t>A</w:t>
            </w: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SUBDIRECCIÓN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GENERAL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DRENAJE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</w:p>
        </w:tc>
      </w:tr>
      <w:tr w:rsidR="00323D27" w:rsidRPr="001A7B19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Periodo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informa:</w:t>
            </w:r>
          </w:p>
        </w:tc>
        <w:tc>
          <w:tcPr>
            <w:tcW w:w="47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INFORMACIÓN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BÁSICA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 </w:t>
            </w:r>
            <w:r w:rsidRPr="003201EB">
              <w:rPr>
                <w:rFonts w:eastAsia="Calibri"/>
                <w:noProof/>
              </w:rPr>
              <w:t>PRESTADORES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  <w:r w:rsidR="009C4305">
              <w:rPr>
                <w:rFonts w:eastAsia="Calibri"/>
                <w:noProof/>
              </w:rPr>
              <w:t xml:space="preserve">  </w:t>
            </w:r>
            <w:r w:rsidR="00F727C7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MAYORES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10,000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HABITANTES)</w:t>
            </w:r>
          </w:p>
        </w:tc>
      </w:tr>
      <w:tr w:rsidR="00323D27" w:rsidRPr="001A7B19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Volumen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anual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tratado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(m3)</w:t>
            </w:r>
          </w:p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(medido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estimado)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Volumen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tratada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usada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para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áreas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públicas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(m3/a)</w:t>
            </w:r>
          </w:p>
        </w:tc>
        <w:tc>
          <w:tcPr>
            <w:tcW w:w="2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Volumen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tratada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usada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la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industria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(m3/a)</w:t>
            </w:r>
          </w:p>
        </w:tc>
        <w:tc>
          <w:tcPr>
            <w:tcW w:w="2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Volumen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tratada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usada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riego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(m3/a)</w:t>
            </w:r>
          </w:p>
        </w:tc>
        <w:tc>
          <w:tcPr>
            <w:tcW w:w="2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398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III</w:t>
            </w:r>
            <w:r w:rsidR="009C4305">
              <w:rPr>
                <w:rFonts w:eastAsia="Calibri"/>
                <w:b/>
                <w:noProof/>
              </w:rPr>
              <w:t xml:space="preserve">  </w:t>
            </w:r>
            <w:r w:rsidRPr="003201EB">
              <w:rPr>
                <w:rFonts w:eastAsia="Calibri"/>
                <w:b/>
                <w:noProof/>
              </w:rPr>
              <w:t>INFORMACIÓN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ÁREA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COMERCIAL</w:t>
            </w:r>
          </w:p>
        </w:tc>
        <w:tc>
          <w:tcPr>
            <w:tcW w:w="4730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58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Tomas,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usuarios,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conexiones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y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micro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medidores</w:t>
            </w:r>
          </w:p>
        </w:tc>
        <w:tc>
          <w:tcPr>
            <w:tcW w:w="2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Valor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2878"/>
        <w:gridCol w:w="2962"/>
        <w:gridCol w:w="2872"/>
      </w:tblGrid>
      <w:tr w:rsidR="00323D27" w:rsidRPr="001A7B19">
        <w:trPr>
          <w:trHeight w:val="20"/>
        </w:trPr>
        <w:tc>
          <w:tcPr>
            <w:tcW w:w="584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Habitantes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por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vivienda</w:t>
            </w:r>
          </w:p>
        </w:tc>
        <w:tc>
          <w:tcPr>
            <w:tcW w:w="2872" w:type="dxa"/>
            <w:tcBorders>
              <w:top w:val="single" w:sz="2" w:space="0" w:color="auto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Tomas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domésticas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mixtas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(clientes)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Tomas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comerciales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(clientes)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Tomas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industriales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(clientes)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Otras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tomas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/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clientes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Tomas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(clientes)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Conexiones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Conexiones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nuevas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contratadas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año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XrTableCell55</w:t>
            </w: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Micro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medidores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2878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Tipo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Toma</w:t>
            </w:r>
          </w:p>
        </w:tc>
        <w:tc>
          <w:tcPr>
            <w:tcW w:w="2962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Con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Medidor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(n.)</w:t>
            </w:r>
          </w:p>
        </w:tc>
        <w:tc>
          <w:tcPr>
            <w:tcW w:w="2872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Sin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Lectura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(n.)</w:t>
            </w: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Domésticas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Comerciales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  <w:tc>
          <w:tcPr>
            <w:tcW w:w="2872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Industriales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Otras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Total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tomas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activas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registradas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Micro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medidores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instalados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funcionando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Micro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medidores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con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más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5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años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antigüedad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Usuarios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alcantarillado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y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saneamiento</w:t>
            </w: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Usuarios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domésticos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alcantarillado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Usuarios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alcantarillado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Usuarios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tienen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tratamiento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Consumo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no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facturado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medido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(m3/a)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Consumo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no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facturado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no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medido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(m3/a)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2878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Tipo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Toma</w:t>
            </w:r>
          </w:p>
        </w:tc>
        <w:tc>
          <w:tcPr>
            <w:tcW w:w="2962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Volumen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Medido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(m3/año)</w:t>
            </w:r>
          </w:p>
        </w:tc>
        <w:tc>
          <w:tcPr>
            <w:tcW w:w="2872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Volumen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Estimado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(m3/año)</w:t>
            </w: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Domésticas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Comerciales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Industriales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78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Otras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8712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Facturación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Anual</w:t>
            </w: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Monto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facturado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alcantarillado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($)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40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Monto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facturado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tratamiento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residuales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($)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/>
              <w:ind w:firstLine="0"/>
              <w:rPr>
                <w:rFonts w:eastAsia="Calibri"/>
                <w:b/>
                <w:noProof/>
              </w:rPr>
            </w:pPr>
          </w:p>
        </w:tc>
      </w:tr>
    </w:tbl>
    <w:p w:rsidR="00323D27" w:rsidRPr="001A7B19" w:rsidRDefault="00323D27" w:rsidP="009C4305">
      <w:pPr>
        <w:pStyle w:val="texto0"/>
        <w:spacing w:line="14" w:lineRule="exact"/>
        <w:rPr>
          <w:noProof/>
          <w:szCs w:val="22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2892"/>
        <w:gridCol w:w="1125"/>
        <w:gridCol w:w="1992"/>
        <w:gridCol w:w="2703"/>
      </w:tblGrid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COMISIÓN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NACIONAL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AGU</w:t>
            </w:r>
            <w:r w:rsidRPr="003201EB">
              <w:rPr>
                <w:rFonts w:eastAsia="Calibri"/>
                <w:noProof/>
              </w:rPr>
              <w:t>A</w:t>
            </w: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SUBDIRECCIÓN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GENERAL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DRENAJE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</w:p>
        </w:tc>
      </w:tr>
      <w:tr w:rsidR="00323D27" w:rsidRPr="001A7B19">
        <w:trPr>
          <w:trHeight w:val="20"/>
        </w:trPr>
        <w:tc>
          <w:tcPr>
            <w:tcW w:w="401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Periodo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informa:</w:t>
            </w:r>
          </w:p>
        </w:tc>
        <w:tc>
          <w:tcPr>
            <w:tcW w:w="469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INFORMACIÓN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BÁSICA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 </w:t>
            </w:r>
            <w:r w:rsidRPr="003201EB">
              <w:rPr>
                <w:rFonts w:eastAsia="Calibri"/>
                <w:noProof/>
              </w:rPr>
              <w:t>PRESTADORES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  <w:r w:rsidR="009C4305">
              <w:rPr>
                <w:rFonts w:eastAsia="Calibri"/>
                <w:noProof/>
              </w:rPr>
              <w:t xml:space="preserve">  </w:t>
            </w:r>
            <w:r w:rsidR="00F727C7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MAYORES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10,000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HABITANTES)</w:t>
            </w:r>
          </w:p>
        </w:tc>
      </w:tr>
      <w:tr w:rsidR="00323D27" w:rsidRPr="001A7B19">
        <w:trPr>
          <w:trHeight w:val="20"/>
        </w:trPr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  <w:tc>
          <w:tcPr>
            <w:tcW w:w="4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2892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Facturación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Anual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por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Tipo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Toma</w:t>
            </w:r>
          </w:p>
        </w:tc>
        <w:tc>
          <w:tcPr>
            <w:tcW w:w="3117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Servicio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Medido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($/año)</w:t>
            </w:r>
          </w:p>
        </w:tc>
        <w:tc>
          <w:tcPr>
            <w:tcW w:w="2703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Servicio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No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Medido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($/año)</w:t>
            </w:r>
          </w:p>
        </w:tc>
      </w:tr>
      <w:tr w:rsidR="00323D27" w:rsidRPr="001A7B19">
        <w:trPr>
          <w:trHeight w:val="20"/>
        </w:trPr>
        <w:tc>
          <w:tcPr>
            <w:tcW w:w="28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Domésticas</w:t>
            </w: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Comerciales</w:t>
            </w: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  <w:tc>
          <w:tcPr>
            <w:tcW w:w="2703" w:type="dxa"/>
            <w:shd w:val="clear" w:color="auto" w:fill="auto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Industriales</w:t>
            </w: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289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Otras</w:t>
            </w: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4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Importes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facturados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un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usuario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doméstico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la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clasificación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con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más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representación,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por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servicio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medido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y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un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consumo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15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m3/mes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6009"/>
        <w:gridCol w:w="2703"/>
      </w:tblGrid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Importe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para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usuario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doméstico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por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($/mes)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Importe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para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usuario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doméstico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por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alcantarillado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($/mes)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noProof/>
              </w:rPr>
              <w:t>Importe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para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usuario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doméstico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por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($/mes)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IV.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INFORMACIÓN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FINANCIERA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6009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Recaudación</w:t>
            </w:r>
          </w:p>
        </w:tc>
        <w:tc>
          <w:tcPr>
            <w:tcW w:w="2703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Valor</w:t>
            </w: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Recaudación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potable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Recaudación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conexiones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nuevas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agua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potable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Recaudación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alcantarillado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Recaudación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conexiones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nuevas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alcantarillado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Recaudación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saneamiento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Recaudaciones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otros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conceptos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Subsidios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créditos</w:t>
            </w: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Ingresos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subsidios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Ingresos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créditos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instituciones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financieras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Costos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y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Egresos</w:t>
            </w: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Costos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nómina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Costos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energía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Costos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pago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derechos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Costos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materiales,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químicos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y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generales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Gastos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por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externos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(outsourcing)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Intereses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servicio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deuda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Depreciaciones</w:t>
            </w: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Gastos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depreciaciones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($/año)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Egresos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en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Inversiones</w:t>
            </w: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Inversiones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ampliación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Inversión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de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rehabilitación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Otras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inversiones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–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modernización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2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jc w:val="center"/>
              <w:rPr>
                <w:rFonts w:eastAsia="Calibri"/>
                <w:b/>
                <w:noProof/>
                <w:szCs w:val="17"/>
              </w:rPr>
            </w:pPr>
            <w:r w:rsidRPr="003201EB">
              <w:rPr>
                <w:rFonts w:eastAsia="Calibri"/>
                <w:b/>
                <w:noProof/>
                <w:szCs w:val="17"/>
              </w:rPr>
              <w:t>Datos</w:t>
            </w:r>
            <w:r w:rsidR="009C4305">
              <w:rPr>
                <w:rFonts w:eastAsia="Calibri"/>
                <w:b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b/>
                <w:noProof/>
                <w:szCs w:val="17"/>
              </w:rPr>
              <w:t>contables</w:t>
            </w: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Activo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circulante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Pasivo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circulante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Activo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total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  <w:tr w:rsidR="00323D27" w:rsidRPr="001A7B19">
        <w:trPr>
          <w:trHeight w:val="20"/>
        </w:trPr>
        <w:tc>
          <w:tcPr>
            <w:tcW w:w="6009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noProof/>
                <w:szCs w:val="17"/>
              </w:rPr>
            </w:pPr>
            <w:r w:rsidRPr="003201EB">
              <w:rPr>
                <w:rFonts w:eastAsia="Calibri"/>
                <w:noProof/>
                <w:szCs w:val="17"/>
              </w:rPr>
              <w:t>Pasivo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total</w:t>
            </w:r>
            <w:r w:rsidR="009C4305">
              <w:rPr>
                <w:rFonts w:eastAsia="Calibri"/>
                <w:noProof/>
                <w:szCs w:val="17"/>
              </w:rPr>
              <w:t xml:space="preserve"> </w:t>
            </w:r>
            <w:r w:rsidRPr="003201EB">
              <w:rPr>
                <w:rFonts w:eastAsia="Calibri"/>
                <w:noProof/>
                <w:szCs w:val="17"/>
              </w:rPr>
              <w:t>($)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after="80" w:line="200" w:lineRule="exact"/>
              <w:ind w:firstLine="0"/>
              <w:rPr>
                <w:rFonts w:eastAsia="Calibri"/>
                <w:b/>
                <w:noProof/>
                <w:szCs w:val="17"/>
              </w:rPr>
            </w:pPr>
          </w:p>
        </w:tc>
      </w:tr>
    </w:tbl>
    <w:p w:rsidR="00323D27" w:rsidRPr="001A7B19" w:rsidRDefault="00323D27" w:rsidP="009C4305">
      <w:pPr>
        <w:pStyle w:val="texto0"/>
        <w:spacing w:line="14" w:lineRule="exact"/>
        <w:rPr>
          <w:noProof/>
          <w:szCs w:val="22"/>
        </w:rPr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p w:rsidR="00323D27" w:rsidRDefault="00323D27" w:rsidP="009C4305">
      <w:pPr>
        <w:pStyle w:val="texto0"/>
      </w:pPr>
    </w:p>
    <w:tbl>
      <w:tblPr>
        <w:tblW w:w="8712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/>
      </w:tblPr>
      <w:tblGrid>
        <w:gridCol w:w="3252"/>
        <w:gridCol w:w="788"/>
        <w:gridCol w:w="1831"/>
        <w:gridCol w:w="2841"/>
      </w:tblGrid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COMISIÓN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NACIONAL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DEL</w:t>
            </w:r>
            <w:r w:rsidR="009C4305">
              <w:rPr>
                <w:rFonts w:eastAsia="Calibri"/>
                <w:noProof/>
              </w:rPr>
              <w:t xml:space="preserve"> </w:t>
            </w:r>
            <w:r>
              <w:rPr>
                <w:rFonts w:eastAsia="Calibri"/>
                <w:noProof/>
              </w:rPr>
              <w:t>AGU</w:t>
            </w:r>
            <w:r w:rsidRPr="003201EB">
              <w:rPr>
                <w:rFonts w:eastAsia="Calibri"/>
                <w:noProof/>
              </w:rPr>
              <w:t>A</w:t>
            </w: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SUBDIRECCIÓN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GENERAL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DRENAJE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</w:p>
        </w:tc>
      </w:tr>
      <w:tr w:rsidR="00323D27" w:rsidRPr="001A7B19">
        <w:trPr>
          <w:trHeight w:val="20"/>
        </w:trPr>
        <w:tc>
          <w:tcPr>
            <w:tcW w:w="404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Periodo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que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informa:</w:t>
            </w:r>
          </w:p>
        </w:tc>
        <w:tc>
          <w:tcPr>
            <w:tcW w:w="467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jc w:val="center"/>
              <w:rPr>
                <w:rFonts w:eastAsia="Calibri"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jc w:val="center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INFORMACIÓN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BÁSICA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 </w:t>
            </w:r>
            <w:r w:rsidRPr="003201EB">
              <w:rPr>
                <w:rFonts w:eastAsia="Calibri"/>
                <w:noProof/>
              </w:rPr>
              <w:t>PRESTADORES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SERVICIOS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AGUA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POTABLE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SANEAMIENTO</w:t>
            </w:r>
            <w:r w:rsidR="009C4305">
              <w:rPr>
                <w:rFonts w:eastAsia="Calibri"/>
                <w:noProof/>
              </w:rPr>
              <w:t xml:space="preserve">  </w:t>
            </w:r>
            <w:r w:rsidR="00F727C7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(LOCALIDADES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MAYORES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10,000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HABITANTES)</w:t>
            </w:r>
          </w:p>
        </w:tc>
      </w:tr>
      <w:tr w:rsidR="00323D27" w:rsidRPr="001A7B19">
        <w:trPr>
          <w:trHeight w:val="20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V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RECURSOS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HUMANOS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3201EB">
        <w:trPr>
          <w:trHeight w:val="20"/>
        </w:trPr>
        <w:tc>
          <w:tcPr>
            <w:tcW w:w="5871" w:type="dxa"/>
            <w:gridSpan w:val="3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Recursos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humanos</w:t>
            </w:r>
          </w:p>
        </w:tc>
        <w:tc>
          <w:tcPr>
            <w:tcW w:w="2841" w:type="dxa"/>
            <w:shd w:val="clear" w:color="auto" w:fill="D9D9D9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jc w:val="center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Valor</w:t>
            </w:r>
          </w:p>
        </w:tc>
      </w:tr>
      <w:tr w:rsidR="00323D27" w:rsidRPr="001A7B19">
        <w:trPr>
          <w:trHeight w:val="20"/>
        </w:trPr>
        <w:tc>
          <w:tcPr>
            <w:tcW w:w="5871" w:type="dxa"/>
            <w:gridSpan w:val="3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Personal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de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empl.)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7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Puestos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gerenciales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7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Años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ejercidos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en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cargos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gerenciales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(n.)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871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58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  <w:r w:rsidRPr="003201EB">
              <w:rPr>
                <w:rFonts w:eastAsia="Calibri"/>
                <w:b/>
                <w:noProof/>
              </w:rPr>
              <w:t>RESPONSABLE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LA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CAPTURA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DE</w:t>
            </w:r>
            <w:r w:rsidR="009C4305">
              <w:rPr>
                <w:rFonts w:eastAsia="Calibri"/>
                <w:b/>
                <w:noProof/>
              </w:rPr>
              <w:t xml:space="preserve"> </w:t>
            </w:r>
            <w:r w:rsidRPr="003201EB">
              <w:rPr>
                <w:rFonts w:eastAsia="Calibri"/>
                <w:b/>
                <w:noProof/>
              </w:rPr>
              <w:t>INFORMACIÓN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3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NOMBRE:</w:t>
            </w:r>
          </w:p>
        </w:tc>
        <w:tc>
          <w:tcPr>
            <w:tcW w:w="546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325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CARGO:</w:t>
            </w:r>
          </w:p>
        </w:tc>
        <w:tc>
          <w:tcPr>
            <w:tcW w:w="5460" w:type="dxa"/>
            <w:gridSpan w:val="3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325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TELÉFONO,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FAX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Y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CORREO</w:t>
            </w:r>
            <w:r w:rsidR="009C4305">
              <w:rPr>
                <w:rFonts w:eastAsia="Calibri"/>
                <w:noProof/>
              </w:rPr>
              <w:t xml:space="preserve"> </w:t>
            </w:r>
            <w:r w:rsidRPr="003201EB">
              <w:rPr>
                <w:rFonts w:eastAsia="Calibri"/>
                <w:noProof/>
              </w:rPr>
              <w:t>ELECTRÓNICO:</w:t>
            </w:r>
          </w:p>
        </w:tc>
        <w:tc>
          <w:tcPr>
            <w:tcW w:w="5460" w:type="dxa"/>
            <w:gridSpan w:val="3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325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FECHA:</w:t>
            </w:r>
          </w:p>
        </w:tc>
        <w:tc>
          <w:tcPr>
            <w:tcW w:w="5460" w:type="dxa"/>
            <w:gridSpan w:val="3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  <w:tr w:rsidR="00323D27" w:rsidRPr="001A7B19">
        <w:trPr>
          <w:trHeight w:val="20"/>
        </w:trPr>
        <w:tc>
          <w:tcPr>
            <w:tcW w:w="3252" w:type="dxa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noProof/>
              </w:rPr>
            </w:pPr>
            <w:r w:rsidRPr="003201EB">
              <w:rPr>
                <w:rFonts w:eastAsia="Calibri"/>
                <w:noProof/>
              </w:rPr>
              <w:t>FIRMA:</w:t>
            </w:r>
          </w:p>
        </w:tc>
        <w:tc>
          <w:tcPr>
            <w:tcW w:w="5460" w:type="dxa"/>
            <w:gridSpan w:val="3"/>
            <w:shd w:val="clear" w:color="auto" w:fill="auto"/>
            <w:vAlign w:val="center"/>
          </w:tcPr>
          <w:p w:rsidR="00323D27" w:rsidRPr="003201EB" w:rsidRDefault="00323D27" w:rsidP="009C4305">
            <w:pPr>
              <w:pStyle w:val="texto0"/>
              <w:spacing w:before="101"/>
              <w:ind w:firstLine="0"/>
              <w:rPr>
                <w:rFonts w:eastAsia="Calibri"/>
                <w:b/>
                <w:noProof/>
              </w:rPr>
            </w:pPr>
          </w:p>
        </w:tc>
      </w:tr>
    </w:tbl>
    <w:p w:rsidR="00323D27" w:rsidRPr="001A7B19" w:rsidRDefault="00323D27" w:rsidP="009C4305">
      <w:pPr>
        <w:pStyle w:val="texto0"/>
        <w:rPr>
          <w:noProof/>
          <w:szCs w:val="22"/>
        </w:rPr>
      </w:pPr>
    </w:p>
    <w:p w:rsidR="00323D27" w:rsidRPr="001A7B19" w:rsidRDefault="00323D27" w:rsidP="009C4305">
      <w:pPr>
        <w:pStyle w:val="texto0"/>
        <w:ind w:firstLine="0"/>
        <w:jc w:val="center"/>
        <w:rPr>
          <w:noProof/>
          <w:szCs w:val="22"/>
        </w:rPr>
      </w:pPr>
      <w:r w:rsidRPr="001A7B19">
        <w:rPr>
          <w:noProof/>
        </w:rPr>
        <w:br w:type="page"/>
      </w:r>
      <w:r w:rsidRPr="001A7B19">
        <w:rPr>
          <w:b/>
          <w:noProof/>
          <w:szCs w:val="22"/>
        </w:rPr>
        <w:t>ANEXO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III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ACCIONES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TIPO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DEL</w:t>
      </w:r>
      <w:r w:rsidR="009C4305">
        <w:rPr>
          <w:b/>
          <w:noProof/>
          <w:szCs w:val="22"/>
        </w:rPr>
        <w:t xml:space="preserve"> </w:t>
      </w:r>
      <w:r w:rsidRPr="001A7B19">
        <w:rPr>
          <w:b/>
          <w:noProof/>
          <w:szCs w:val="22"/>
        </w:rPr>
        <w:t>PROGRAMA</w:t>
      </w: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  <w:tblHeader/>
        </w:trPr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SUBCOMPONENTE</w:t>
            </w:r>
          </w:p>
        </w:tc>
        <w:tc>
          <w:tcPr>
            <w:tcW w:w="31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ACCIÓN</w:t>
            </w:r>
          </w:p>
        </w:tc>
        <w:tc>
          <w:tcPr>
            <w:tcW w:w="23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SUBACCIÓN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AGUA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POTABLE</w:t>
            </w:r>
          </w:p>
        </w:tc>
        <w:tc>
          <w:tcPr>
            <w:tcW w:w="17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NUEVA</w:t>
            </w:r>
          </w:p>
        </w:tc>
        <w:tc>
          <w:tcPr>
            <w:tcW w:w="3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OBRA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CAPTACIÓN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SUBTERRÁNEA</w:t>
            </w:r>
          </w:p>
        </w:tc>
        <w:tc>
          <w:tcPr>
            <w:tcW w:w="2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Noria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Galería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filtrante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Protección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fuente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abastecimiento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Caseta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desinfección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OBRA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CAPTACIÓN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SUPERFICIAL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Presa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Toma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directa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Captación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pluvial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Protección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fuente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abastecimiento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Caseta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desinfección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CONDUCCIÓN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alimentación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conducción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elevado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superficial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POTABILIZADORA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Potabilizadora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proceso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tradicional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Potabilizadora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proceso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avanzado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F43793">
              <w:rPr>
                <w:sz w:val="16"/>
                <w:szCs w:val="16"/>
                <w:lang w:eastAsia="es-MX"/>
              </w:rPr>
              <w:t>desaladora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DISTRIBUCIÓN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distribución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primaria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distribución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secundaria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Tomas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domiciliarias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Micromedidor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BEBEDEROS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Suministro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instalación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bebederos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SISTEMA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INTEGRAL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Sistema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integral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potable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MEJORADA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OBRA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CAPTACIÓN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SUBTERRÁNEA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Pozo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Noria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Galería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filtrante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Protección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fuente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abastecimiento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Caseta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desinfección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OBRA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CAPTACIÓN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SUPERFICIAL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Presa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Toma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directa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Captación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pluvial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Protección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fuente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abastecimiento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Caseta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desinfección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CONDUCCIÓN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alimentación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conducción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TANQUE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Tanque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elevado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Tanque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superficial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POTABILIZADORA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Potabilizadora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proceso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tradicional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Potabilizadora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proceso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avanzado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desaladora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DISTRIBUCIÓN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distribución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primaria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distribución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secundaria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Tomas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domiciliarias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Micromedidor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BEBEDEROS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Suministro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instalación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bebederos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TRABAJO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Atención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Social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Participación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Contraloría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b/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REHABILITADA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OBRA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CAPTACIÓN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SUBTERRÁNEA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Pozo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Noria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Galería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filtrante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Protección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fuente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abastecimiento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Caseta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desinfección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OBRA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CAPTACIÓN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SUPERFICIAL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Presa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Toma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directa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Captación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pluvial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Protección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fuente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abastecimiento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Caseta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desinfección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CONDUCCIÓN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alimentación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conducción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TANQUE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Tanque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elevado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Tanque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superficial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POTABILIZADORA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Potabilizadora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proceso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tradicional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Potabilizadora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proceso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avanzado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desaladora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DISTRIBUCIÓN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Planta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4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distribución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primaria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Línea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distribución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secundaria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Tomas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domiciliarias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Micromedidor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BEBEDEROS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Suministro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instalación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bebederos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TRABAJO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Atención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Social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Participación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Contraloría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MEJORAMIENTO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color w:val="000000"/>
                <w:sz w:val="16"/>
                <w:szCs w:val="16"/>
                <w:lang w:eastAsia="es-MX"/>
              </w:rPr>
              <w:t>EFICIENCIA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CAPACITACIÓN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Cursos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talleres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Elaboración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material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difusión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didáctico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ENERGÍA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ELÉCTRICA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Consumo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para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operación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infraestructura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Generación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energía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eléctrica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alterna.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EQUIPAMIENTO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Y/O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INSTRUMENTACIÓN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Camión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pipa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para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transportación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agua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potable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video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inspección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cómputo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detección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fugas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Equipo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laboratorio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Adquisición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equipo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transporte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para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zonas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rurales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Adquisición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mobiliario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oficina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Adquisición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Módulos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oficinas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móviles;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SISTEMA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COMERCIAL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Software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Padrón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usuarios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5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color w:val="000000"/>
                <w:sz w:val="16"/>
                <w:szCs w:val="16"/>
                <w:lang w:eastAsia="es-MX"/>
              </w:rPr>
              <w:t>Micromedidores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ESTUDIOS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DIAGNÓSTICOS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Diagnósticos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agua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no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contabilizada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Estudios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eficiencia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energética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Estudios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mejora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comercial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Estudios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organizacionales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Desarrollo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Integral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(PDI)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70"/>
        <w:gridCol w:w="3182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Monitoreo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Análisis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Calidad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del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Agua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Seccionamiento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y/o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sectorización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redes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Plan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Hídrico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Catastro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infraestructura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hidráulica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MATERIALES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REACTIVOS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Reactivos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Laboratorio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color w:val="C00000"/>
                <w:sz w:val="16"/>
                <w:szCs w:val="16"/>
                <w:lang w:eastAsia="es-MX"/>
              </w:rPr>
            </w:pPr>
            <w:r>
              <w:rPr>
                <w:color w:val="C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 w:rsidRPr="00F43793">
              <w:rPr>
                <w:color w:val="000000"/>
                <w:sz w:val="16"/>
                <w:szCs w:val="16"/>
                <w:lang w:eastAsia="es-MX"/>
              </w:rPr>
              <w:t>Materiales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reactivos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para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potabilización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y</w:t>
            </w:r>
            <w:r w:rsidR="009C4305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color w:val="000000"/>
                <w:sz w:val="16"/>
                <w:szCs w:val="16"/>
                <w:lang w:eastAsia="es-MX"/>
              </w:rPr>
              <w:t>desinfección</w:t>
            </w:r>
          </w:p>
        </w:tc>
      </w:tr>
    </w:tbl>
    <w:p w:rsidR="00323D27" w:rsidRDefault="00323D27" w:rsidP="009C4305">
      <w:pPr>
        <w:pStyle w:val="texto0"/>
        <w:spacing w:line="14" w:lineRule="exact"/>
        <w:rPr>
          <w:b/>
          <w:noProof/>
          <w:szCs w:val="22"/>
        </w:rPr>
      </w:pPr>
    </w:p>
    <w:tbl>
      <w:tblPr>
        <w:tblW w:w="8712" w:type="dxa"/>
        <w:tblInd w:w="144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  <w:tblHeader/>
        </w:trPr>
        <w:tc>
          <w:tcPr>
            <w:tcW w:w="1399" w:type="dxa"/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769" w:type="dxa"/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SUBCOMPONENTE</w:t>
            </w:r>
          </w:p>
        </w:tc>
        <w:tc>
          <w:tcPr>
            <w:tcW w:w="3183" w:type="dxa"/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ACCIÓN</w:t>
            </w:r>
          </w:p>
        </w:tc>
        <w:tc>
          <w:tcPr>
            <w:tcW w:w="2361" w:type="dxa"/>
            <w:shd w:val="clear" w:color="000000" w:fill="D6DCE4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SUBACCIÓN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ALCANTARILLADO</w:t>
            </w:r>
          </w:p>
        </w:tc>
        <w:tc>
          <w:tcPr>
            <w:tcW w:w="176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NUEVA</w:t>
            </w:r>
          </w:p>
        </w:tc>
        <w:tc>
          <w:tcPr>
            <w:tcW w:w="31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ATARJEAS</w:t>
            </w:r>
          </w:p>
        </w:tc>
        <w:tc>
          <w:tcPr>
            <w:tcW w:w="2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atarjeas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visita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Descargas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domiciliarias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COLECTORES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Colector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visita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DRENAJE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PLUVIAL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D27" w:rsidRPr="00F43793" w:rsidRDefault="009C4305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0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Canal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Colector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absorción/infiltración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Presas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gaviones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regulación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SISTEMA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INTEGRAL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Sistema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integral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alcantarillado</w:t>
            </w:r>
          </w:p>
        </w:tc>
      </w:tr>
      <w:tr w:rsidR="00323D27" w:rsidRPr="00F437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1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2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MEJORADA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ATARJEAS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atarjeas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visita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Descargas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domiciliarias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COLECTORES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Colector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visita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DRENAJE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PLUVIAL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Canal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Colector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absorción/infiltración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Presas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gaviones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regulación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Desazolve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y/o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dragado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Rectificación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cauce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19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196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REHABILITADA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ATARJEAS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atarjeas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visita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Descargas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domiciliarias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COLECTORES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Colector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visita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DRENAJE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PLUVIAL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Canal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Colector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Pozo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absorción/infiltración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Presas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gaviones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regulación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Desazolve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y/o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dragado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Rectificación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cauce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0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MEJORAMIENTO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EFICIENCIA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CAPACITACIÓN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Cursos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talleres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Capacitación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temas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ambientales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personal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Organismo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Operador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(Especificar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tipo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curso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taller)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Talleres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seminarios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regionales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nacionales,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intercambio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experiencias,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difusión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lecciones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aprendidas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diseminación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mejores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prácticas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ENERGÍA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ELÉCTRICA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Consumo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operación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infraestructura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Generación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energía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eléctrica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alterna.</w:t>
            </w:r>
            <w:r w:rsidR="009C4305">
              <w:rPr>
                <w:sz w:val="16"/>
                <w:szCs w:val="16"/>
                <w:lang w:eastAsia="es-MX"/>
              </w:rPr>
              <w:t xml:space="preserve"> 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Y/O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INSTRUMENTACIÓN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desazolve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Adquisición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equipo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transporte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zonas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rurales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Adquisición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mobiliario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oficina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DIAGNÓSTICOS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66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Monitoreo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Análisis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Calidad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</w:p>
        </w:tc>
      </w:tr>
    </w:tbl>
    <w:p w:rsidR="00323D27" w:rsidRPr="001A7B19" w:rsidRDefault="00323D27" w:rsidP="009C4305">
      <w:pPr>
        <w:pStyle w:val="texto0"/>
        <w:spacing w:line="14" w:lineRule="exact"/>
        <w:rPr>
          <w:b/>
          <w:noProof/>
          <w:szCs w:val="2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  <w:tblHeader/>
        </w:trPr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SUBCOMPONENTE</w:t>
            </w: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6DCE4"/>
            <w:noWrap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ACCIÓN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6DCE4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SUBACCIÓN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SANEAMIENTO</w:t>
            </w:r>
          </w:p>
        </w:tc>
        <w:tc>
          <w:tcPr>
            <w:tcW w:w="17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NUEVA</w:t>
            </w: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SANEAMIENTO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BÁSICO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Operativo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saneamiento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básico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Sanitarios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Biodigestores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Fosas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sépticas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Letrinas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primario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secundario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avanzado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ALMACENAMIENTO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32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almacenamiento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tratada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REÚSO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INTERCAMBIO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TRATADA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Estaciones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interconexión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conducción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MEJORADA</w:t>
            </w:r>
          </w:p>
        </w:tc>
        <w:tc>
          <w:tcPr>
            <w:tcW w:w="318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primario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secundario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avanzado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ALMACENAMIENTO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almacenamiento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tratada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REÚSO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INTERCAMBIO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TRATADA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Estaciones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interconexión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conducción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REHABILITADA</w:t>
            </w:r>
          </w:p>
        </w:tc>
        <w:tc>
          <w:tcPr>
            <w:tcW w:w="318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primario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secundario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Planta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avanzado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residuales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proofErr w:type="spellStart"/>
            <w:r w:rsidRPr="00F43793">
              <w:rPr>
                <w:sz w:val="16"/>
                <w:szCs w:val="16"/>
                <w:lang w:eastAsia="es-MX"/>
              </w:rPr>
              <w:t>Macromedidor</w:t>
            </w:r>
            <w:proofErr w:type="spellEnd"/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ALMACENAMIENTO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Tanque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almacenamiento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tratada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REÚSO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INTERCAMBIO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TRATADA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Estaciones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bombeo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interconexión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Línea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conducción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Emisor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TRABAJO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Atención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Participación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Comunitaria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Contraloría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Monitoreo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mantenimiento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la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prestación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servicio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OBRAS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Proyecto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ejecutivo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D27" w:rsidRPr="00F43793" w:rsidRDefault="009C4305" w:rsidP="009C4305">
            <w:pPr>
              <w:pStyle w:val="texto0"/>
              <w:spacing w:line="288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88" w:lineRule="exact"/>
              <w:ind w:firstLine="0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Diagnóstico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participativo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y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dictamen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factibilidad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social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en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zonas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rurales</w:t>
            </w:r>
          </w:p>
        </w:tc>
      </w:tr>
    </w:tbl>
    <w:p w:rsidR="00AD2877" w:rsidRPr="00AD2877" w:rsidRDefault="00AD2877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9"/>
        <w:gridCol w:w="1769"/>
        <w:gridCol w:w="3183"/>
        <w:gridCol w:w="2361"/>
      </w:tblGrid>
      <w:tr w:rsidR="00323D27" w:rsidRPr="00F43793">
        <w:trPr>
          <w:cantSplit/>
          <w:trHeight w:val="20"/>
        </w:trPr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jc w:val="center"/>
              <w:rPr>
                <w:b/>
                <w:sz w:val="16"/>
                <w:szCs w:val="16"/>
                <w:lang w:eastAsia="es-MX"/>
              </w:rPr>
            </w:pPr>
            <w:r w:rsidRPr="00F43793">
              <w:rPr>
                <w:b/>
                <w:sz w:val="16"/>
                <w:szCs w:val="16"/>
                <w:lang w:eastAsia="es-MX"/>
              </w:rPr>
              <w:t>MEJORAMIENTO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DE</w:t>
            </w:r>
            <w:r w:rsidR="009C4305">
              <w:rPr>
                <w:b/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b/>
                <w:sz w:val="16"/>
                <w:szCs w:val="16"/>
                <w:lang w:eastAsia="es-MX"/>
              </w:rPr>
              <w:t>EFICIENCIA</w:t>
            </w: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CAPACITACIÓN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Cursos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talleres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Capacitación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temas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sociales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ambientales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personal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Organismo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Operador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(Especificar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tipo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curso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taller)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Talleres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seminarios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regionales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nacionales,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intercambio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experiencias,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difusión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lecciones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aprendidas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diseminación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mejores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prácticas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Elaboración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material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difusión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didáctico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ENERGÍA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ELÉCTRICA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Consumo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energía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eléctrica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operación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infraestructura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Generación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energía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eléctrica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alterna.</w:t>
            </w:r>
            <w:r w:rsidR="009C4305">
              <w:rPr>
                <w:sz w:val="16"/>
                <w:szCs w:val="16"/>
                <w:lang w:eastAsia="es-MX"/>
              </w:rPr>
              <w:t xml:space="preserve"> 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EQUIPAMIENTO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Y/O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INSTRUMENTACIÓN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Laboratorio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Adquisición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equipo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transporte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zonas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rurales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Adquisición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mobiliario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oficina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ESTUDIOS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DIAGNÓSTICOS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Monitoreo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Análisis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Calidad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Agua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MATERIALES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REACTIVOS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Operativo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saneamiento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básico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Reactivos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Laboratorio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PTAR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Materiales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reactivos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para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desinfección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INCENTIVOS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AL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TRATAMIENTO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Operación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PTAR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OPERACIÓN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TRANSITORIA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</w:tr>
      <w:tr w:rsidR="00323D27" w:rsidRPr="00F43793">
        <w:trPr>
          <w:cantSplit/>
          <w:trHeight w:val="20"/>
        </w:trPr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b/>
                <w:sz w:val="16"/>
                <w:szCs w:val="16"/>
                <w:lang w:eastAsia="es-MX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323D27" w:rsidRPr="00F43793" w:rsidRDefault="009C4305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>
              <w:rPr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3D27" w:rsidRPr="00F43793" w:rsidRDefault="00323D27" w:rsidP="009C4305">
            <w:pPr>
              <w:pStyle w:val="texto0"/>
              <w:spacing w:line="224" w:lineRule="exact"/>
              <w:ind w:firstLine="0"/>
              <w:rPr>
                <w:sz w:val="16"/>
                <w:szCs w:val="16"/>
                <w:lang w:eastAsia="es-MX"/>
              </w:rPr>
            </w:pPr>
            <w:r w:rsidRPr="00F43793">
              <w:rPr>
                <w:sz w:val="16"/>
                <w:szCs w:val="16"/>
                <w:lang w:eastAsia="es-MX"/>
              </w:rPr>
              <w:t>Pruebas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de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capacidad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y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operación</w:t>
            </w:r>
            <w:r w:rsidR="009C4305">
              <w:rPr>
                <w:sz w:val="16"/>
                <w:szCs w:val="16"/>
                <w:lang w:eastAsia="es-MX"/>
              </w:rPr>
              <w:t xml:space="preserve"> </w:t>
            </w:r>
            <w:r w:rsidRPr="00F43793">
              <w:rPr>
                <w:sz w:val="16"/>
                <w:szCs w:val="16"/>
                <w:lang w:eastAsia="es-MX"/>
              </w:rPr>
              <w:t>transitoria</w:t>
            </w:r>
          </w:p>
        </w:tc>
      </w:tr>
    </w:tbl>
    <w:p w:rsidR="00323D27" w:rsidRDefault="00323D27" w:rsidP="009C4305">
      <w:pPr>
        <w:pStyle w:val="texto0"/>
        <w:spacing w:before="40"/>
        <w:rPr>
          <w:noProof/>
          <w:szCs w:val="22"/>
        </w:rPr>
      </w:pPr>
      <w:r w:rsidRPr="001A7B19">
        <w:rPr>
          <w:noProof/>
          <w:szCs w:val="22"/>
        </w:rPr>
        <w:t>Nota: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Las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acciones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muestran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manera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enunciativa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mas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no</w:t>
      </w:r>
      <w:r w:rsidR="009C4305">
        <w:rPr>
          <w:noProof/>
          <w:szCs w:val="22"/>
        </w:rPr>
        <w:t xml:space="preserve"> </w:t>
      </w:r>
      <w:r>
        <w:rPr>
          <w:noProof/>
          <w:szCs w:val="22"/>
        </w:rPr>
        <w:t>limitativa,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actualizará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cuando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requiera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y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estará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disponible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en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el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sitio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web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de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Conagua,</w:t>
      </w:r>
      <w:r w:rsidR="009C4305">
        <w:rPr>
          <w:noProof/>
          <w:szCs w:val="22"/>
        </w:rPr>
        <w:t xml:space="preserve"> </w:t>
      </w:r>
      <w:r w:rsidRPr="001A7B19">
        <w:rPr>
          <w:noProof/>
          <w:szCs w:val="22"/>
        </w:rPr>
        <w:t>http://www.gob.mx/conagua.</w:t>
      </w:r>
    </w:p>
    <w:p w:rsidR="00B62D2D" w:rsidRDefault="00323D27" w:rsidP="00323D27">
      <w:pPr>
        <w:pStyle w:val="Texto"/>
        <w:ind w:firstLine="0"/>
        <w:jc w:val="center"/>
      </w:pPr>
      <w:r>
        <w:t>______________________________</w:t>
      </w:r>
    </w:p>
    <w:sectPr w:rsidR="00B62D2D" w:rsidSect="009C4305">
      <w:headerReference w:type="even" r:id="rId23"/>
      <w:headerReference w:type="default" r:id="rId24"/>
      <w:pgSz w:w="12240" w:h="15840" w:code="1"/>
      <w:pgMar w:top="1152" w:right="1699" w:bottom="1296" w:left="1699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818" w:rsidRDefault="00DA0818">
      <w:r>
        <w:separator/>
      </w:r>
    </w:p>
  </w:endnote>
  <w:endnote w:type="continuationSeparator" w:id="0">
    <w:p w:rsidR="00DA0818" w:rsidRDefault="00DA0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G Palacio (WN)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818" w:rsidRDefault="00DA0818">
      <w:r>
        <w:separator/>
      </w:r>
    </w:p>
  </w:footnote>
  <w:footnote w:type="continuationSeparator" w:id="0">
    <w:p w:rsidR="00DA0818" w:rsidRDefault="00DA08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348" w:rsidRPr="00B62D2D" w:rsidRDefault="002F7348" w:rsidP="009C4305">
    <w:pPr>
      <w:pStyle w:val="Fechas"/>
      <w:rPr>
        <w:rFonts w:cs="Times New Roman"/>
      </w:rPr>
    </w:pPr>
    <w:r w:rsidRPr="00B62D2D">
      <w:rPr>
        <w:rFonts w:cs="Times New Roman"/>
      </w:rPr>
      <w:t xml:space="preserve">      (Cuarta Sección)</w:t>
    </w:r>
    <w:r w:rsidRPr="00B62D2D">
      <w:rPr>
        <w:rFonts w:cs="Times New Roman"/>
      </w:rPr>
      <w:tab/>
      <w:t>DIARIO OFICIAL</w:t>
    </w:r>
    <w:r w:rsidRPr="00B62D2D">
      <w:rPr>
        <w:rFonts w:cs="Times New Roman"/>
      </w:rPr>
      <w:tab/>
      <w:t>Sábado 30 de diciembre de 2017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348" w:rsidRPr="00B62D2D" w:rsidRDefault="002F7348" w:rsidP="009C4305">
    <w:pPr>
      <w:pStyle w:val="Fechas"/>
      <w:rPr>
        <w:rFonts w:cs="Times New Roman"/>
      </w:rPr>
    </w:pPr>
    <w:r w:rsidRPr="00B62D2D">
      <w:rPr>
        <w:rFonts w:cs="Times New Roman"/>
      </w:rPr>
      <w:t>Sábado 30 de diciembre de 2017</w:t>
    </w:r>
    <w:r w:rsidRPr="00B62D2D">
      <w:rPr>
        <w:rFonts w:cs="Times New Roman"/>
      </w:rPr>
      <w:tab/>
      <w:t>DIARIO OFICIAL</w:t>
    </w:r>
    <w:r w:rsidRPr="00B62D2D">
      <w:rPr>
        <w:rFonts w:cs="Times New Roman"/>
      </w:rPr>
      <w:tab/>
      <w:t xml:space="preserve">(Cuarta Sección)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41A1"/>
    <w:multiLevelType w:val="multilevel"/>
    <w:tmpl w:val="1EE0FC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32F69"/>
    <w:multiLevelType w:val="multilevel"/>
    <w:tmpl w:val="2D66EC2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229519A"/>
    <w:multiLevelType w:val="multilevel"/>
    <w:tmpl w:val="AA8E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801CAD"/>
    <w:multiLevelType w:val="hybridMultilevel"/>
    <w:tmpl w:val="B0E616DC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">
    <w:nsid w:val="335C7C13"/>
    <w:multiLevelType w:val="hybridMultilevel"/>
    <w:tmpl w:val="672EEA44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5">
    <w:nsid w:val="56067C14"/>
    <w:multiLevelType w:val="multilevel"/>
    <w:tmpl w:val="CDB42F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B9514D"/>
    <w:multiLevelType w:val="hybridMultilevel"/>
    <w:tmpl w:val="8E107266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7">
    <w:nsid w:val="71970C5D"/>
    <w:multiLevelType w:val="hybridMultilevel"/>
    <w:tmpl w:val="5CCA0EF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8C675D"/>
    <w:multiLevelType w:val="multilevel"/>
    <w:tmpl w:val="458454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3275F4"/>
    <w:multiLevelType w:val="hybridMultilevel"/>
    <w:tmpl w:val="A6FA4384"/>
    <w:lvl w:ilvl="0" w:tplc="080A001B">
      <w:start w:val="1"/>
      <w:numFmt w:val="low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5"/>
    <w:lvlOverride w:ilvl="0">
      <w:startOverride w:val="4"/>
    </w:lvlOverride>
  </w:num>
  <w:num w:numId="7">
    <w:abstractNumId w:val="1"/>
  </w:num>
  <w:num w:numId="8">
    <w:abstractNumId w:val="0"/>
    <w:lvlOverride w:ilvl="0">
      <w:startOverride w:val="5"/>
    </w:lvlOverride>
  </w:num>
  <w:num w:numId="9">
    <w:abstractNumId w:val="0"/>
    <w:lvlOverride w:ilvl="0">
      <w:startOverride w:val="6"/>
    </w:lvlOverride>
  </w:num>
  <w:num w:numId="10">
    <w:abstractNumId w:val="0"/>
    <w:lvlOverride w:ilvl="0">
      <w:startOverride w:val="7"/>
    </w:lvlOverride>
  </w:num>
  <w:num w:numId="11">
    <w:abstractNumId w:val="0"/>
    <w:lvlOverride w:ilvl="0">
      <w:startOverride w:val="8"/>
    </w:lvlOverride>
  </w:num>
  <w:num w:numId="12">
    <w:abstractNumId w:val="0"/>
    <w:lvlOverride w:ilvl="0">
      <w:startOverride w:val="9"/>
    </w:lvlOverride>
  </w:num>
  <w:num w:numId="13">
    <w:abstractNumId w:val="0"/>
    <w:lvlOverride w:ilvl="0">
      <w:startOverride w:val="10"/>
    </w:lvlOverride>
  </w:num>
  <w:num w:numId="14">
    <w:abstractNumId w:val="7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/>
  <w:doNotTrackMoves/>
  <w:defaultTabStop w:val="706"/>
  <w:hyphenationZone w:val="425"/>
  <w:evenAndOddHeaders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374A"/>
    <w:rsid w:val="000069C5"/>
    <w:rsid w:val="000153D5"/>
    <w:rsid w:val="00023C2B"/>
    <w:rsid w:val="0004244C"/>
    <w:rsid w:val="00064296"/>
    <w:rsid w:val="000657A7"/>
    <w:rsid w:val="0007224C"/>
    <w:rsid w:val="00083B96"/>
    <w:rsid w:val="00084052"/>
    <w:rsid w:val="00085AA9"/>
    <w:rsid w:val="00085CFF"/>
    <w:rsid w:val="00090755"/>
    <w:rsid w:val="000919EC"/>
    <w:rsid w:val="000934C4"/>
    <w:rsid w:val="000956DB"/>
    <w:rsid w:val="000A5526"/>
    <w:rsid w:val="000B2B22"/>
    <w:rsid w:val="000B42E5"/>
    <w:rsid w:val="000C50D4"/>
    <w:rsid w:val="000D36C1"/>
    <w:rsid w:val="000F0FA3"/>
    <w:rsid w:val="000F706A"/>
    <w:rsid w:val="0010703B"/>
    <w:rsid w:val="001303A7"/>
    <w:rsid w:val="00140A5C"/>
    <w:rsid w:val="00151580"/>
    <w:rsid w:val="00155A7E"/>
    <w:rsid w:val="001574EC"/>
    <w:rsid w:val="001642EF"/>
    <w:rsid w:val="00172909"/>
    <w:rsid w:val="00176B02"/>
    <w:rsid w:val="001B3236"/>
    <w:rsid w:val="001B6981"/>
    <w:rsid w:val="001E6CB1"/>
    <w:rsid w:val="001F6325"/>
    <w:rsid w:val="002214D8"/>
    <w:rsid w:val="0024203B"/>
    <w:rsid w:val="00243CF2"/>
    <w:rsid w:val="0025082C"/>
    <w:rsid w:val="00255299"/>
    <w:rsid w:val="00285BE5"/>
    <w:rsid w:val="00286668"/>
    <w:rsid w:val="00290296"/>
    <w:rsid w:val="00291CA7"/>
    <w:rsid w:val="002940B6"/>
    <w:rsid w:val="002B00EE"/>
    <w:rsid w:val="002B127D"/>
    <w:rsid w:val="002B3857"/>
    <w:rsid w:val="002C024E"/>
    <w:rsid w:val="002C3644"/>
    <w:rsid w:val="002E0094"/>
    <w:rsid w:val="002F6279"/>
    <w:rsid w:val="002F666A"/>
    <w:rsid w:val="002F7348"/>
    <w:rsid w:val="0030321A"/>
    <w:rsid w:val="00323864"/>
    <w:rsid w:val="0032394E"/>
    <w:rsid w:val="00323D27"/>
    <w:rsid w:val="00326B04"/>
    <w:rsid w:val="00330780"/>
    <w:rsid w:val="003340A4"/>
    <w:rsid w:val="003576F5"/>
    <w:rsid w:val="00357A6B"/>
    <w:rsid w:val="0036410B"/>
    <w:rsid w:val="003656C6"/>
    <w:rsid w:val="00373DFE"/>
    <w:rsid w:val="0039202C"/>
    <w:rsid w:val="003C5EB9"/>
    <w:rsid w:val="003E5783"/>
    <w:rsid w:val="003E7472"/>
    <w:rsid w:val="003F23AC"/>
    <w:rsid w:val="00410B8C"/>
    <w:rsid w:val="00412ED6"/>
    <w:rsid w:val="004142D5"/>
    <w:rsid w:val="004257B5"/>
    <w:rsid w:val="0042779F"/>
    <w:rsid w:val="004352A9"/>
    <w:rsid w:val="00440349"/>
    <w:rsid w:val="00464085"/>
    <w:rsid w:val="004652D9"/>
    <w:rsid w:val="00465E99"/>
    <w:rsid w:val="00497C98"/>
    <w:rsid w:val="004A7426"/>
    <w:rsid w:val="004B2F2C"/>
    <w:rsid w:val="004C49C6"/>
    <w:rsid w:val="004D4A72"/>
    <w:rsid w:val="004E0D1C"/>
    <w:rsid w:val="004E6B1F"/>
    <w:rsid w:val="004E77FB"/>
    <w:rsid w:val="004E7904"/>
    <w:rsid w:val="004F3FE9"/>
    <w:rsid w:val="00512CDB"/>
    <w:rsid w:val="00514993"/>
    <w:rsid w:val="00531CA5"/>
    <w:rsid w:val="00534337"/>
    <w:rsid w:val="0053581A"/>
    <w:rsid w:val="00535845"/>
    <w:rsid w:val="005438AB"/>
    <w:rsid w:val="0054733E"/>
    <w:rsid w:val="0055349C"/>
    <w:rsid w:val="00565AE4"/>
    <w:rsid w:val="005753B8"/>
    <w:rsid w:val="005853D6"/>
    <w:rsid w:val="00586882"/>
    <w:rsid w:val="005A0268"/>
    <w:rsid w:val="005C4019"/>
    <w:rsid w:val="005C75DE"/>
    <w:rsid w:val="005D3638"/>
    <w:rsid w:val="005D7D14"/>
    <w:rsid w:val="005E581A"/>
    <w:rsid w:val="005E5B4E"/>
    <w:rsid w:val="006231E1"/>
    <w:rsid w:val="00627360"/>
    <w:rsid w:val="00627D1A"/>
    <w:rsid w:val="0063495E"/>
    <w:rsid w:val="00634C63"/>
    <w:rsid w:val="00656CFF"/>
    <w:rsid w:val="006711A8"/>
    <w:rsid w:val="00674139"/>
    <w:rsid w:val="00681BC5"/>
    <w:rsid w:val="00691836"/>
    <w:rsid w:val="0069357B"/>
    <w:rsid w:val="00695930"/>
    <w:rsid w:val="00697B7C"/>
    <w:rsid w:val="006B7539"/>
    <w:rsid w:val="006D2E40"/>
    <w:rsid w:val="006E2487"/>
    <w:rsid w:val="006E4EE3"/>
    <w:rsid w:val="006E66EC"/>
    <w:rsid w:val="006E7B44"/>
    <w:rsid w:val="0070415B"/>
    <w:rsid w:val="00717A6D"/>
    <w:rsid w:val="00724703"/>
    <w:rsid w:val="0073229D"/>
    <w:rsid w:val="00735E9D"/>
    <w:rsid w:val="00737435"/>
    <w:rsid w:val="00741ABD"/>
    <w:rsid w:val="0074382A"/>
    <w:rsid w:val="00746FC8"/>
    <w:rsid w:val="007578BE"/>
    <w:rsid w:val="00797AB4"/>
    <w:rsid w:val="007A0956"/>
    <w:rsid w:val="007B4FE4"/>
    <w:rsid w:val="007D00B8"/>
    <w:rsid w:val="007D286A"/>
    <w:rsid w:val="00827CE1"/>
    <w:rsid w:val="0083080F"/>
    <w:rsid w:val="00842D0B"/>
    <w:rsid w:val="008651ED"/>
    <w:rsid w:val="00866A97"/>
    <w:rsid w:val="00875A59"/>
    <w:rsid w:val="008763F2"/>
    <w:rsid w:val="00886BC0"/>
    <w:rsid w:val="0089558E"/>
    <w:rsid w:val="008A23F3"/>
    <w:rsid w:val="008B5BD2"/>
    <w:rsid w:val="008D17A5"/>
    <w:rsid w:val="008E35DF"/>
    <w:rsid w:val="008F7A18"/>
    <w:rsid w:val="00913D77"/>
    <w:rsid w:val="009167A0"/>
    <w:rsid w:val="009200A2"/>
    <w:rsid w:val="009329FB"/>
    <w:rsid w:val="00945F33"/>
    <w:rsid w:val="00961BA5"/>
    <w:rsid w:val="00983653"/>
    <w:rsid w:val="009932CA"/>
    <w:rsid w:val="009A7654"/>
    <w:rsid w:val="009C02DA"/>
    <w:rsid w:val="009C4305"/>
    <w:rsid w:val="009D7D38"/>
    <w:rsid w:val="009E1AC6"/>
    <w:rsid w:val="009E3B35"/>
    <w:rsid w:val="009E63EA"/>
    <w:rsid w:val="009F050F"/>
    <w:rsid w:val="009F6D3E"/>
    <w:rsid w:val="00A16D71"/>
    <w:rsid w:val="00A1761D"/>
    <w:rsid w:val="00A31E9B"/>
    <w:rsid w:val="00A333DC"/>
    <w:rsid w:val="00A53D31"/>
    <w:rsid w:val="00A600BB"/>
    <w:rsid w:val="00A73F8A"/>
    <w:rsid w:val="00A76032"/>
    <w:rsid w:val="00A8099D"/>
    <w:rsid w:val="00A81D62"/>
    <w:rsid w:val="00A84922"/>
    <w:rsid w:val="00A90C04"/>
    <w:rsid w:val="00AA362F"/>
    <w:rsid w:val="00AD2877"/>
    <w:rsid w:val="00AD54E0"/>
    <w:rsid w:val="00B00632"/>
    <w:rsid w:val="00B14C29"/>
    <w:rsid w:val="00B170E8"/>
    <w:rsid w:val="00B3769E"/>
    <w:rsid w:val="00B62D2D"/>
    <w:rsid w:val="00B63531"/>
    <w:rsid w:val="00B7008A"/>
    <w:rsid w:val="00B717B3"/>
    <w:rsid w:val="00B87C32"/>
    <w:rsid w:val="00B957C6"/>
    <w:rsid w:val="00BB56BA"/>
    <w:rsid w:val="00BD6CB7"/>
    <w:rsid w:val="00BF091C"/>
    <w:rsid w:val="00C01B5D"/>
    <w:rsid w:val="00C258E4"/>
    <w:rsid w:val="00C461BF"/>
    <w:rsid w:val="00C54322"/>
    <w:rsid w:val="00C55BFB"/>
    <w:rsid w:val="00C72F0B"/>
    <w:rsid w:val="00C9060E"/>
    <w:rsid w:val="00C96371"/>
    <w:rsid w:val="00CA2FDC"/>
    <w:rsid w:val="00CA3BBA"/>
    <w:rsid w:val="00CC0602"/>
    <w:rsid w:val="00CC39A6"/>
    <w:rsid w:val="00CC437E"/>
    <w:rsid w:val="00CC71C5"/>
    <w:rsid w:val="00CC7F3A"/>
    <w:rsid w:val="00CD6850"/>
    <w:rsid w:val="00CD74C1"/>
    <w:rsid w:val="00CE67E8"/>
    <w:rsid w:val="00CF6193"/>
    <w:rsid w:val="00D04785"/>
    <w:rsid w:val="00D3158F"/>
    <w:rsid w:val="00D32C7D"/>
    <w:rsid w:val="00D34588"/>
    <w:rsid w:val="00D3478E"/>
    <w:rsid w:val="00D42FD2"/>
    <w:rsid w:val="00D472E4"/>
    <w:rsid w:val="00D54C2F"/>
    <w:rsid w:val="00D6067E"/>
    <w:rsid w:val="00D64953"/>
    <w:rsid w:val="00D87572"/>
    <w:rsid w:val="00D92799"/>
    <w:rsid w:val="00DA0818"/>
    <w:rsid w:val="00DA65D1"/>
    <w:rsid w:val="00DE4C7A"/>
    <w:rsid w:val="00DF0632"/>
    <w:rsid w:val="00DF6036"/>
    <w:rsid w:val="00DF6BC3"/>
    <w:rsid w:val="00E21F6A"/>
    <w:rsid w:val="00E30B22"/>
    <w:rsid w:val="00E34E43"/>
    <w:rsid w:val="00E3798A"/>
    <w:rsid w:val="00E460F3"/>
    <w:rsid w:val="00E50177"/>
    <w:rsid w:val="00E5027B"/>
    <w:rsid w:val="00E51AA2"/>
    <w:rsid w:val="00E5626A"/>
    <w:rsid w:val="00E64CF8"/>
    <w:rsid w:val="00E72F33"/>
    <w:rsid w:val="00E772E5"/>
    <w:rsid w:val="00E82585"/>
    <w:rsid w:val="00E8374A"/>
    <w:rsid w:val="00E90EC8"/>
    <w:rsid w:val="00E97141"/>
    <w:rsid w:val="00EA0ABD"/>
    <w:rsid w:val="00EA46E7"/>
    <w:rsid w:val="00EB196F"/>
    <w:rsid w:val="00EB3C2A"/>
    <w:rsid w:val="00EC2C40"/>
    <w:rsid w:val="00EC3E4C"/>
    <w:rsid w:val="00EC73D5"/>
    <w:rsid w:val="00EE6353"/>
    <w:rsid w:val="00EF1962"/>
    <w:rsid w:val="00EF226B"/>
    <w:rsid w:val="00F00937"/>
    <w:rsid w:val="00F22399"/>
    <w:rsid w:val="00F315C9"/>
    <w:rsid w:val="00F42E31"/>
    <w:rsid w:val="00F51E5E"/>
    <w:rsid w:val="00F64B32"/>
    <w:rsid w:val="00F65D89"/>
    <w:rsid w:val="00F70C4B"/>
    <w:rsid w:val="00F7138B"/>
    <w:rsid w:val="00F727C7"/>
    <w:rsid w:val="00F74C7D"/>
    <w:rsid w:val="00F808C0"/>
    <w:rsid w:val="00F80ECD"/>
    <w:rsid w:val="00F83712"/>
    <w:rsid w:val="00F85CA3"/>
    <w:rsid w:val="00F96BC0"/>
    <w:rsid w:val="00FA672D"/>
    <w:rsid w:val="00FA7544"/>
    <w:rsid w:val="00FC03A2"/>
    <w:rsid w:val="00FC5DD1"/>
    <w:rsid w:val="00FD0D2C"/>
    <w:rsid w:val="00FD44E8"/>
    <w:rsid w:val="00FD7200"/>
    <w:rsid w:val="00FE5F30"/>
    <w:rsid w:val="00FE6ABD"/>
    <w:rsid w:val="00FF2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067E"/>
    <w:rPr>
      <w:sz w:val="24"/>
      <w:szCs w:val="24"/>
      <w:lang w:val="es-MX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b/>
      <w:sz w:val="18"/>
      <w:lang/>
    </w:rPr>
  </w:style>
  <w:style w:type="paragraph" w:styleId="Heading2">
    <w:name w:val="heading 2"/>
    <w:basedOn w:val="Normal"/>
    <w:next w:val="Normal"/>
    <w:link w:val="Heading2Ch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/>
      <w:sz w:val="18"/>
      <w:szCs w:val="20"/>
      <w:lang w:val="es-ES_tradnl"/>
    </w:rPr>
  </w:style>
  <w:style w:type="paragraph" w:styleId="Heading3">
    <w:name w:val="heading 3"/>
    <w:basedOn w:val="Normal"/>
    <w:next w:val="Normal"/>
    <w:link w:val="Heading3Char"/>
    <w:uiPriority w:val="9"/>
    <w:qFormat/>
    <w:rsid w:val="00E8374A"/>
    <w:pPr>
      <w:keepNext/>
      <w:keepLines/>
      <w:spacing w:before="200" w:after="200" w:line="276" w:lineRule="atLeast"/>
      <w:outlineLvl w:val="2"/>
    </w:pPr>
    <w:rPr>
      <w:rFonts w:ascii="Calibri Light" w:hAnsi="Calibri Light"/>
      <w:b/>
      <w:bCs/>
      <w:color w:val="C0C0C0"/>
      <w:sz w:val="22"/>
      <w:szCs w:val="22"/>
      <w:lang w:val="en-US" w:eastAsia="zh-CN"/>
    </w:rPr>
  </w:style>
  <w:style w:type="paragraph" w:styleId="Heading4">
    <w:name w:val="heading 4"/>
    <w:basedOn w:val="Normal"/>
    <w:next w:val="Normal"/>
    <w:link w:val="Heading4Char"/>
    <w:uiPriority w:val="9"/>
    <w:qFormat/>
    <w:rsid w:val="00E8374A"/>
    <w:pPr>
      <w:keepNext/>
      <w:keepLines/>
      <w:spacing w:before="200" w:after="200" w:line="276" w:lineRule="atLeast"/>
      <w:outlineLvl w:val="3"/>
    </w:pPr>
    <w:rPr>
      <w:rFonts w:ascii="Calibri Light" w:hAnsi="Calibri Light"/>
      <w:b/>
      <w:bCs/>
      <w:i/>
      <w:iCs/>
      <w:color w:val="C0C0C0"/>
      <w:sz w:val="22"/>
      <w:szCs w:val="22"/>
      <w:lang w:val="en-US"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paragraph" w:customStyle="1" w:styleId="CABEZA">
    <w:name w:val="CABEZA"/>
    <w:basedOn w:val="Normal"/>
    <w:rsid w:val="00514993"/>
    <w:pPr>
      <w:jc w:val="center"/>
    </w:pPr>
    <w:rPr>
      <w:rFonts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val="es-ES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Header">
    <w:name w:val="header"/>
    <w:basedOn w:val="Normal"/>
    <w:link w:val="HeaderChar"/>
    <w:uiPriority w:val="99"/>
    <w:rsid w:val="00140A5C"/>
    <w:pPr>
      <w:tabs>
        <w:tab w:val="center" w:pos="4419"/>
        <w:tab w:val="right" w:pos="8838"/>
      </w:tabs>
    </w:pPr>
    <w:rPr>
      <w:lang/>
    </w:r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Footer">
    <w:name w:val="footer"/>
    <w:basedOn w:val="Normal"/>
    <w:link w:val="FooterChar"/>
    <w:uiPriority w:val="99"/>
    <w:rsid w:val="00140A5C"/>
    <w:pPr>
      <w:tabs>
        <w:tab w:val="center" w:pos="4419"/>
        <w:tab w:val="right" w:pos="8838"/>
      </w:tabs>
    </w:pPr>
    <w:rPr>
      <w:lang/>
    </w:rPr>
  </w:style>
  <w:style w:type="character" w:styleId="PageNumber">
    <w:name w:val="page number"/>
    <w:basedOn w:val="DefaultParagraphFont"/>
    <w:rsid w:val="00140A5C"/>
  </w:style>
  <w:style w:type="character" w:customStyle="1" w:styleId="Heading3Char">
    <w:name w:val="Heading 3 Char"/>
    <w:link w:val="Heading3"/>
    <w:uiPriority w:val="9"/>
    <w:rsid w:val="00E8374A"/>
    <w:rPr>
      <w:rFonts w:ascii="Calibri Light" w:hAnsi="Calibri Light"/>
      <w:b/>
      <w:bCs/>
      <w:color w:val="C0C0C0"/>
      <w:sz w:val="22"/>
      <w:szCs w:val="22"/>
      <w:lang w:val="en-US" w:eastAsia="zh-CN"/>
    </w:rPr>
  </w:style>
  <w:style w:type="character" w:customStyle="1" w:styleId="Heading4Char">
    <w:name w:val="Heading 4 Char"/>
    <w:link w:val="Heading4"/>
    <w:uiPriority w:val="9"/>
    <w:rsid w:val="00E8374A"/>
    <w:rPr>
      <w:rFonts w:ascii="Calibri Light" w:hAnsi="Calibri Light"/>
      <w:b/>
      <w:bCs/>
      <w:i/>
      <w:iCs/>
      <w:color w:val="C0C0C0"/>
      <w:sz w:val="22"/>
      <w:szCs w:val="22"/>
      <w:lang w:val="en-US" w:eastAsia="zh-CN"/>
    </w:rPr>
  </w:style>
  <w:style w:type="paragraph" w:customStyle="1" w:styleId="texto0">
    <w:name w:val="texto"/>
    <w:basedOn w:val="Normal"/>
    <w:rsid w:val="00E8374A"/>
    <w:pPr>
      <w:snapToGrid w:val="0"/>
      <w:spacing w:after="101" w:line="216" w:lineRule="exact"/>
      <w:ind w:firstLine="288"/>
      <w:jc w:val="both"/>
    </w:pPr>
    <w:rPr>
      <w:rFonts w:ascii="Arial" w:hAnsi="Arial" w:cs="Arial"/>
      <w:sz w:val="18"/>
      <w:szCs w:val="18"/>
      <w:lang w:eastAsia="zh-CN"/>
    </w:rPr>
  </w:style>
  <w:style w:type="character" w:customStyle="1" w:styleId="Heading1Char">
    <w:name w:val="Heading 1 Char"/>
    <w:link w:val="Heading1"/>
    <w:uiPriority w:val="9"/>
    <w:rsid w:val="00E8374A"/>
    <w:rPr>
      <w:rFonts w:cs="CG Palacio (WN)"/>
      <w:b/>
      <w:sz w:val="18"/>
      <w:szCs w:val="24"/>
      <w:lang w:eastAsia="es-ES"/>
    </w:rPr>
  </w:style>
  <w:style w:type="character" w:customStyle="1" w:styleId="Heading2Char">
    <w:name w:val="Heading 2 Char"/>
    <w:link w:val="Heading2"/>
    <w:uiPriority w:val="9"/>
    <w:rsid w:val="00E8374A"/>
    <w:rPr>
      <w:rFonts w:ascii="Arial" w:hAnsi="Arial" w:cs="Helv"/>
      <w:sz w:val="18"/>
      <w:lang w:val="es-ES_tradnl"/>
    </w:rPr>
  </w:style>
  <w:style w:type="paragraph" w:styleId="CommentText">
    <w:name w:val="annotation text"/>
    <w:basedOn w:val="Normal"/>
    <w:link w:val="CommentTextChar"/>
    <w:rsid w:val="00E8374A"/>
    <w:pPr>
      <w:spacing w:after="200" w:line="276" w:lineRule="atLeast"/>
    </w:pPr>
    <w:rPr>
      <w:rFonts w:ascii="Calibri" w:hAnsi="Calibri"/>
      <w:sz w:val="20"/>
      <w:szCs w:val="20"/>
      <w:lang w:val="en-US" w:eastAsia="zh-CN"/>
    </w:rPr>
  </w:style>
  <w:style w:type="character" w:customStyle="1" w:styleId="CommentTextChar">
    <w:name w:val="Comment Text Char"/>
    <w:link w:val="CommentText"/>
    <w:rsid w:val="00E8374A"/>
    <w:rPr>
      <w:rFonts w:ascii="Calibri" w:hAnsi="Calibri"/>
      <w:lang w:val="en-US" w:eastAsia="zh-CN"/>
    </w:rPr>
  </w:style>
  <w:style w:type="character" w:customStyle="1" w:styleId="FooterChar">
    <w:name w:val="Footer Char"/>
    <w:link w:val="Footer"/>
    <w:uiPriority w:val="99"/>
    <w:rsid w:val="00E8374A"/>
    <w:rPr>
      <w:sz w:val="24"/>
      <w:szCs w:val="24"/>
      <w:lang w:eastAsia="es-ES"/>
    </w:rPr>
  </w:style>
  <w:style w:type="character" w:customStyle="1" w:styleId="HeaderChar">
    <w:name w:val="Header Char"/>
    <w:link w:val="Header"/>
    <w:uiPriority w:val="99"/>
    <w:rsid w:val="00E8374A"/>
    <w:rPr>
      <w:sz w:val="24"/>
      <w:szCs w:val="24"/>
      <w:lang w:eastAsia="es-ES"/>
    </w:rPr>
  </w:style>
  <w:style w:type="paragraph" w:styleId="NormalIndent">
    <w:name w:val="Normal Indent"/>
    <w:basedOn w:val="Normal"/>
    <w:uiPriority w:val="99"/>
    <w:rsid w:val="00E8374A"/>
    <w:pPr>
      <w:spacing w:after="200" w:line="276" w:lineRule="atLeast"/>
      <w:ind w:left="720"/>
    </w:pPr>
    <w:rPr>
      <w:rFonts w:ascii="Calibri" w:hAnsi="Calibri"/>
      <w:sz w:val="22"/>
      <w:szCs w:val="22"/>
      <w:lang w:val="en-US" w:eastAsia="zh-CN"/>
    </w:rPr>
  </w:style>
  <w:style w:type="paragraph" w:customStyle="1" w:styleId="EstilotextoPrimeral">
    <w:name w:val="Estilo texto + Primera l"/>
    <w:basedOn w:val="Normal"/>
    <w:rsid w:val="00E8374A"/>
    <w:pPr>
      <w:spacing w:after="101" w:line="216" w:lineRule="exact"/>
      <w:jc w:val="both"/>
    </w:pPr>
    <w:rPr>
      <w:rFonts w:ascii="Arial" w:hAnsi="Arial" w:cs="Arial"/>
      <w:sz w:val="18"/>
      <w:szCs w:val="18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74A"/>
    <w:pPr>
      <w:spacing w:after="200" w:line="276" w:lineRule="atLeast"/>
      <w:ind w:left="86"/>
    </w:pPr>
    <w:rPr>
      <w:rFonts w:ascii="Calibri Light" w:hAnsi="Calibri Light"/>
      <w:i/>
      <w:iCs/>
      <w:color w:val="C0C0C0"/>
      <w:spacing w:val="15"/>
      <w:lang w:val="en-US" w:eastAsia="zh-CN"/>
    </w:rPr>
  </w:style>
  <w:style w:type="character" w:customStyle="1" w:styleId="SubtitleChar">
    <w:name w:val="Subtitle Char"/>
    <w:link w:val="Subtitle"/>
    <w:uiPriority w:val="11"/>
    <w:rsid w:val="00E8374A"/>
    <w:rPr>
      <w:rFonts w:ascii="Calibri Light" w:hAnsi="Calibri Light"/>
      <w:i/>
      <w:iCs/>
      <w:color w:val="C0C0C0"/>
      <w:spacing w:val="15"/>
      <w:sz w:val="24"/>
      <w:szCs w:val="24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E8374A"/>
    <w:pPr>
      <w:pBdr>
        <w:bottom w:val="single" w:sz="6" w:space="4" w:color="C0C0C0"/>
      </w:pBdr>
      <w:spacing w:after="300" w:line="276" w:lineRule="atLeast"/>
    </w:pPr>
    <w:rPr>
      <w:rFonts w:ascii="Calibri Light" w:hAnsi="Calibri Light"/>
      <w:color w:val="000080"/>
      <w:spacing w:val="5"/>
      <w:sz w:val="52"/>
      <w:szCs w:val="52"/>
      <w:lang w:val="en-US" w:eastAsia="zh-CN"/>
    </w:rPr>
  </w:style>
  <w:style w:type="character" w:customStyle="1" w:styleId="TitleChar">
    <w:name w:val="Title Char"/>
    <w:link w:val="Title"/>
    <w:uiPriority w:val="10"/>
    <w:rsid w:val="00E8374A"/>
    <w:rPr>
      <w:rFonts w:ascii="Calibri Light" w:hAnsi="Calibri Light"/>
      <w:color w:val="000080"/>
      <w:spacing w:val="5"/>
      <w:sz w:val="52"/>
      <w:szCs w:val="52"/>
      <w:lang w:val="en-US" w:eastAsia="zh-CN"/>
    </w:rPr>
  </w:style>
  <w:style w:type="paragraph" w:customStyle="1" w:styleId="ttulo">
    <w:name w:val="título"/>
    <w:basedOn w:val="Normal"/>
    <w:next w:val="Normal"/>
    <w:rsid w:val="00E8374A"/>
    <w:pPr>
      <w:spacing w:after="200"/>
    </w:pPr>
    <w:rPr>
      <w:rFonts w:ascii="Calibri" w:hAnsi="Calibri"/>
      <w:b/>
      <w:bCs/>
      <w:color w:val="C0C0C0"/>
      <w:sz w:val="18"/>
      <w:szCs w:val="18"/>
      <w:lang w:val="en-US" w:eastAsia="zh-CN"/>
    </w:rPr>
  </w:style>
  <w:style w:type="paragraph" w:customStyle="1" w:styleId="hr1">
    <w:name w:val="hr1"/>
    <w:basedOn w:val="Normal"/>
    <w:rsid w:val="00E8374A"/>
    <w:pPr>
      <w:shd w:val="clear" w:color="auto" w:fill="000000"/>
      <w:spacing w:before="100" w:after="100"/>
    </w:pPr>
    <w:rPr>
      <w:lang w:eastAsia="zh-CN"/>
    </w:rPr>
  </w:style>
  <w:style w:type="paragraph" w:customStyle="1" w:styleId="hr2">
    <w:name w:val="hr2"/>
    <w:basedOn w:val="Normal"/>
    <w:rsid w:val="00E8374A"/>
    <w:pPr>
      <w:shd w:val="clear" w:color="auto" w:fill="FFFFFF"/>
      <w:spacing w:before="100" w:after="100"/>
    </w:pPr>
    <w:rPr>
      <w:lang w:eastAsia="zh-CN"/>
    </w:rPr>
  </w:style>
  <w:style w:type="paragraph" w:customStyle="1" w:styleId="hr3">
    <w:name w:val="hr3"/>
    <w:basedOn w:val="Normal"/>
    <w:rsid w:val="00E8374A"/>
    <w:pPr>
      <w:shd w:val="clear" w:color="auto" w:fill="000000"/>
      <w:spacing w:before="100" w:after="100"/>
    </w:pPr>
    <w:rPr>
      <w:lang w:eastAsia="zh-CN"/>
    </w:rPr>
  </w:style>
  <w:style w:type="paragraph" w:styleId="NormalWeb">
    <w:name w:val="Normal (Web)"/>
    <w:basedOn w:val="Normal"/>
    <w:uiPriority w:val="99"/>
    <w:rsid w:val="00E8374A"/>
    <w:pPr>
      <w:spacing w:before="100" w:after="100"/>
    </w:pPr>
    <w:rPr>
      <w:lang w:eastAsia="zh-CN"/>
    </w:rPr>
  </w:style>
  <w:style w:type="paragraph" w:customStyle="1" w:styleId="BodyText21">
    <w:name w:val="Body Text 21"/>
    <w:basedOn w:val="Normal"/>
    <w:rsid w:val="00E8374A"/>
    <w:pPr>
      <w:jc w:val="both"/>
    </w:pPr>
    <w:rPr>
      <w:rFonts w:ascii="Arial" w:hAnsi="Arial" w:cs="Arial"/>
      <w:lang w:val="es-ES" w:eastAsia="zh-CN"/>
    </w:rPr>
  </w:style>
  <w:style w:type="paragraph" w:customStyle="1" w:styleId="annotationsubject">
    <w:name w:val="annotation subject"/>
    <w:basedOn w:val="CommentText"/>
    <w:next w:val="CommentText"/>
    <w:rsid w:val="00E8374A"/>
    <w:rPr>
      <w:b/>
      <w:bCs/>
    </w:rPr>
  </w:style>
  <w:style w:type="paragraph" w:customStyle="1" w:styleId="BalloonText1">
    <w:name w:val="Balloon Text1"/>
    <w:basedOn w:val="Normal"/>
    <w:rsid w:val="00E8374A"/>
    <w:rPr>
      <w:rFonts w:ascii="Segoe UI" w:hAnsi="Segoe UI" w:cs="Segoe UI"/>
      <w:sz w:val="18"/>
      <w:szCs w:val="18"/>
      <w:lang w:val="en-US" w:eastAsia="zh-CN"/>
    </w:rPr>
  </w:style>
  <w:style w:type="paragraph" w:styleId="Revision">
    <w:name w:val="Revision"/>
    <w:rsid w:val="00E8374A"/>
    <w:rPr>
      <w:rFonts w:ascii="Calibri" w:hAnsi="Calibri"/>
      <w:sz w:val="22"/>
      <w:szCs w:val="22"/>
      <w:lang w:eastAsia="zh-CN"/>
    </w:rPr>
  </w:style>
  <w:style w:type="paragraph" w:styleId="ListParagraph">
    <w:name w:val="List Paragraph"/>
    <w:basedOn w:val="Normal"/>
    <w:uiPriority w:val="99"/>
    <w:qFormat/>
    <w:rsid w:val="00E8374A"/>
    <w:pPr>
      <w:spacing w:after="200" w:line="276" w:lineRule="atLeast"/>
      <w:ind w:left="708"/>
    </w:pPr>
    <w:rPr>
      <w:rFonts w:ascii="Calibri" w:hAnsi="Calibri"/>
      <w:sz w:val="22"/>
      <w:szCs w:val="22"/>
      <w:lang w:val="en-US" w:eastAsia="zh-CN"/>
    </w:rPr>
  </w:style>
  <w:style w:type="character" w:styleId="Emphasis">
    <w:name w:val="Emphasis"/>
    <w:uiPriority w:val="20"/>
    <w:qFormat/>
    <w:rsid w:val="00323D27"/>
    <w:rPr>
      <w:i/>
      <w:iCs/>
    </w:rPr>
  </w:style>
  <w:style w:type="character" w:styleId="Hyperlink">
    <w:name w:val="Hyperlink"/>
    <w:uiPriority w:val="99"/>
    <w:unhideWhenUsed/>
    <w:rsid w:val="00323D27"/>
    <w:rPr>
      <w:color w:val="0563C1"/>
      <w:u w:val="single"/>
    </w:rPr>
  </w:style>
  <w:style w:type="table" w:styleId="TableGrid">
    <w:name w:val="Table Grid"/>
    <w:basedOn w:val="TableNormal"/>
    <w:uiPriority w:val="39"/>
    <w:rsid w:val="00323D27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323D27"/>
    <w:pPr>
      <w:spacing w:after="200"/>
    </w:pPr>
    <w:rPr>
      <w:rFonts w:ascii="Calibri" w:eastAsia="Calibri" w:hAnsi="Calibri"/>
      <w:b/>
      <w:bCs/>
      <w:color w:val="5B9BD5"/>
      <w:sz w:val="18"/>
      <w:szCs w:val="18"/>
      <w:lang w:eastAsia="en-US"/>
    </w:rPr>
  </w:style>
  <w:style w:type="character" w:styleId="Strong">
    <w:name w:val="Strong"/>
    <w:uiPriority w:val="22"/>
    <w:qFormat/>
    <w:rsid w:val="00323D27"/>
    <w:rPr>
      <w:b/>
      <w:bCs/>
    </w:rPr>
  </w:style>
  <w:style w:type="paragraph" w:customStyle="1" w:styleId="msotitle3">
    <w:name w:val="msotitle3"/>
    <w:rsid w:val="00323D27"/>
    <w:rPr>
      <w:rFonts w:ascii="Goudy Old Style" w:hAnsi="Goudy Old Style"/>
      <w:color w:val="660000"/>
      <w:kern w:val="28"/>
      <w:sz w:val="56"/>
      <w:szCs w:val="56"/>
      <w:lang w:val="es-MX" w:eastAsia="es-MX"/>
    </w:rPr>
  </w:style>
  <w:style w:type="character" w:styleId="FollowedHyperlink">
    <w:name w:val="FollowedHyperlink"/>
    <w:uiPriority w:val="99"/>
    <w:unhideWhenUsed/>
    <w:rsid w:val="00323D27"/>
    <w:rPr>
      <w:color w:val="954F72"/>
      <w:u w:val="single"/>
    </w:rPr>
  </w:style>
  <w:style w:type="paragraph" w:customStyle="1" w:styleId="xl65">
    <w:name w:val="xl65"/>
    <w:basedOn w:val="Normal"/>
    <w:rsid w:val="00323D27"/>
    <w:pPr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66">
    <w:name w:val="xl66"/>
    <w:basedOn w:val="Normal"/>
    <w:rsid w:val="00323D27"/>
    <w:pPr>
      <w:shd w:val="clear" w:color="000000" w:fill="FCE4D6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67">
    <w:name w:val="xl67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sz w:val="20"/>
      <w:szCs w:val="20"/>
      <w:lang w:eastAsia="es-MX"/>
    </w:rPr>
  </w:style>
  <w:style w:type="paragraph" w:customStyle="1" w:styleId="xl68">
    <w:name w:val="xl68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69">
    <w:name w:val="xl69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color w:val="C00000"/>
      <w:sz w:val="20"/>
      <w:szCs w:val="20"/>
      <w:lang w:eastAsia="es-MX"/>
    </w:rPr>
  </w:style>
  <w:style w:type="paragraph" w:customStyle="1" w:styleId="xl70">
    <w:name w:val="xl70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sz w:val="20"/>
      <w:szCs w:val="20"/>
      <w:lang w:eastAsia="es-MX"/>
    </w:rPr>
  </w:style>
  <w:style w:type="paragraph" w:customStyle="1" w:styleId="xl71">
    <w:name w:val="xl71"/>
    <w:basedOn w:val="Normal"/>
    <w:rsid w:val="00323D27"/>
    <w:pPr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2">
    <w:name w:val="xl72"/>
    <w:basedOn w:val="Normal"/>
    <w:rsid w:val="00323D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3">
    <w:name w:val="xl73"/>
    <w:basedOn w:val="Normal"/>
    <w:rsid w:val="00323D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4">
    <w:name w:val="xl74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5">
    <w:name w:val="xl75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sz w:val="20"/>
      <w:szCs w:val="20"/>
      <w:lang w:eastAsia="es-MX"/>
    </w:rPr>
  </w:style>
  <w:style w:type="paragraph" w:customStyle="1" w:styleId="xl76">
    <w:name w:val="xl76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7">
    <w:name w:val="xl77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8">
    <w:name w:val="xl78"/>
    <w:basedOn w:val="Normal"/>
    <w:rsid w:val="00323D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79">
    <w:name w:val="xl79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80">
    <w:name w:val="xl80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  <w:textAlignment w:val="center"/>
    </w:pPr>
    <w:rPr>
      <w:sz w:val="20"/>
      <w:szCs w:val="20"/>
      <w:lang w:eastAsia="es-MX"/>
    </w:rPr>
  </w:style>
  <w:style w:type="paragraph" w:customStyle="1" w:styleId="xl81">
    <w:name w:val="xl81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82">
    <w:name w:val="xl82"/>
    <w:basedOn w:val="Normal"/>
    <w:rsid w:val="00323D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83">
    <w:name w:val="xl83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84">
    <w:name w:val="xl84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85">
    <w:name w:val="xl85"/>
    <w:basedOn w:val="Normal"/>
    <w:rsid w:val="00323D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sz w:val="20"/>
      <w:szCs w:val="20"/>
      <w:lang w:eastAsia="es-MX"/>
    </w:rPr>
  </w:style>
  <w:style w:type="paragraph" w:customStyle="1" w:styleId="xl86">
    <w:name w:val="xl86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sz w:val="20"/>
      <w:szCs w:val="20"/>
      <w:lang w:eastAsia="es-MX"/>
    </w:rPr>
  </w:style>
  <w:style w:type="paragraph" w:customStyle="1" w:styleId="xl87">
    <w:name w:val="xl87"/>
    <w:basedOn w:val="Normal"/>
    <w:rsid w:val="00323D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eastAsia="es-MX"/>
    </w:rPr>
  </w:style>
  <w:style w:type="paragraph" w:customStyle="1" w:styleId="xl88">
    <w:name w:val="xl88"/>
    <w:basedOn w:val="Normal"/>
    <w:rsid w:val="00323D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eastAsia="es-MX"/>
    </w:rPr>
  </w:style>
  <w:style w:type="paragraph" w:customStyle="1" w:styleId="xl89">
    <w:name w:val="xl89"/>
    <w:basedOn w:val="Normal"/>
    <w:rsid w:val="00323D27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MX"/>
    </w:rPr>
  </w:style>
  <w:style w:type="paragraph" w:customStyle="1" w:styleId="xl90">
    <w:name w:val="xl90"/>
    <w:basedOn w:val="Normal"/>
    <w:rsid w:val="00323D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b/>
      <w:bCs/>
      <w:color w:val="FFFFFF"/>
      <w:lang w:eastAsia="es-MX"/>
    </w:rPr>
  </w:style>
  <w:style w:type="paragraph" w:customStyle="1" w:styleId="xl91">
    <w:name w:val="xl91"/>
    <w:basedOn w:val="Normal"/>
    <w:rsid w:val="00323D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lang w:eastAsia="es-MX"/>
    </w:rPr>
  </w:style>
  <w:style w:type="paragraph" w:customStyle="1" w:styleId="xl92">
    <w:name w:val="xl92"/>
    <w:basedOn w:val="Normal"/>
    <w:rsid w:val="00323D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93">
    <w:name w:val="xl93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lang w:eastAsia="es-MX"/>
    </w:rPr>
  </w:style>
  <w:style w:type="paragraph" w:customStyle="1" w:styleId="xl94">
    <w:name w:val="xl94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95">
    <w:name w:val="xl95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96">
    <w:name w:val="xl96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</w:pPr>
    <w:rPr>
      <w:lang w:eastAsia="es-MX"/>
    </w:rPr>
  </w:style>
  <w:style w:type="paragraph" w:customStyle="1" w:styleId="xl97">
    <w:name w:val="xl97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98">
    <w:name w:val="xl98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</w:pPr>
    <w:rPr>
      <w:lang w:eastAsia="es-MX"/>
    </w:rPr>
  </w:style>
  <w:style w:type="paragraph" w:customStyle="1" w:styleId="xl99">
    <w:name w:val="xl99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100">
    <w:name w:val="xl100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lang w:eastAsia="es-MX"/>
    </w:rPr>
  </w:style>
  <w:style w:type="paragraph" w:customStyle="1" w:styleId="xl101">
    <w:name w:val="xl101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102">
    <w:name w:val="xl102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lang w:eastAsia="es-MX"/>
    </w:rPr>
  </w:style>
  <w:style w:type="paragraph" w:customStyle="1" w:styleId="xl103">
    <w:name w:val="xl103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104">
    <w:name w:val="xl104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lang w:eastAsia="es-MX"/>
    </w:rPr>
  </w:style>
  <w:style w:type="paragraph" w:customStyle="1" w:styleId="xl105">
    <w:name w:val="xl105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106">
    <w:name w:val="xl106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color w:val="C00000"/>
      <w:lang w:eastAsia="es-MX"/>
    </w:rPr>
  </w:style>
  <w:style w:type="paragraph" w:customStyle="1" w:styleId="xl107">
    <w:name w:val="xl107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color w:val="C00000"/>
      <w:lang w:eastAsia="es-MX"/>
    </w:rPr>
  </w:style>
  <w:style w:type="paragraph" w:customStyle="1" w:styleId="xl108">
    <w:name w:val="xl108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lang w:eastAsia="es-MX"/>
    </w:rPr>
  </w:style>
  <w:style w:type="paragraph" w:customStyle="1" w:styleId="xl109">
    <w:name w:val="xl109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110">
    <w:name w:val="xl110"/>
    <w:basedOn w:val="Normal"/>
    <w:rsid w:val="00323D27"/>
    <w:pPr>
      <w:spacing w:before="100" w:beforeAutospacing="1" w:after="100" w:afterAutospacing="1"/>
      <w:textAlignment w:val="center"/>
    </w:pPr>
    <w:rPr>
      <w:lang w:eastAsia="es-MX"/>
    </w:rPr>
  </w:style>
  <w:style w:type="paragraph" w:customStyle="1" w:styleId="xl111">
    <w:name w:val="xl111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lang w:eastAsia="es-MX"/>
    </w:rPr>
  </w:style>
  <w:style w:type="paragraph" w:customStyle="1" w:styleId="xl112">
    <w:name w:val="xl112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lang w:eastAsia="es-MX"/>
    </w:rPr>
  </w:style>
  <w:style w:type="paragraph" w:customStyle="1" w:styleId="xl113">
    <w:name w:val="xl113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</w:pPr>
    <w:rPr>
      <w:b/>
      <w:bCs/>
      <w:lang w:eastAsia="es-MX"/>
    </w:rPr>
  </w:style>
  <w:style w:type="paragraph" w:customStyle="1" w:styleId="xl114">
    <w:name w:val="xl114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  <w:textAlignment w:val="center"/>
    </w:pPr>
    <w:rPr>
      <w:b/>
      <w:bCs/>
      <w:lang w:eastAsia="es-MX"/>
    </w:rPr>
  </w:style>
  <w:style w:type="paragraph" w:customStyle="1" w:styleId="xl115">
    <w:name w:val="xl115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b/>
      <w:bCs/>
      <w:lang w:eastAsia="es-MX"/>
    </w:rPr>
  </w:style>
  <w:style w:type="paragraph" w:customStyle="1" w:styleId="xl116">
    <w:name w:val="xl116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b/>
      <w:bCs/>
      <w:lang w:eastAsia="es-MX"/>
    </w:rPr>
  </w:style>
  <w:style w:type="paragraph" w:customStyle="1" w:styleId="xl117">
    <w:name w:val="xl117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b/>
      <w:bCs/>
      <w:lang w:eastAsia="es-MX"/>
    </w:rPr>
  </w:style>
  <w:style w:type="paragraph" w:customStyle="1" w:styleId="xl118">
    <w:name w:val="xl118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b/>
      <w:bCs/>
      <w:sz w:val="20"/>
      <w:szCs w:val="20"/>
      <w:lang w:eastAsia="es-MX"/>
    </w:rPr>
  </w:style>
  <w:style w:type="paragraph" w:customStyle="1" w:styleId="xl119">
    <w:name w:val="xl119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</w:pPr>
    <w:rPr>
      <w:b/>
      <w:bCs/>
      <w:sz w:val="20"/>
      <w:szCs w:val="20"/>
      <w:lang w:eastAsia="es-MX"/>
    </w:rPr>
  </w:style>
  <w:style w:type="paragraph" w:customStyle="1" w:styleId="xl120">
    <w:name w:val="xl120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sz w:val="20"/>
      <w:szCs w:val="20"/>
      <w:lang w:eastAsia="es-MX"/>
    </w:rPr>
  </w:style>
  <w:style w:type="paragraph" w:customStyle="1" w:styleId="xl121">
    <w:name w:val="xl121"/>
    <w:basedOn w:val="Normal"/>
    <w:rsid w:val="00323D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  <w:jc w:val="center"/>
      <w:textAlignment w:val="center"/>
    </w:pPr>
    <w:rPr>
      <w:b/>
      <w:bCs/>
      <w:sz w:val="40"/>
      <w:szCs w:val="40"/>
      <w:lang w:eastAsia="es-MX"/>
    </w:rPr>
  </w:style>
  <w:style w:type="paragraph" w:customStyle="1" w:styleId="xl122">
    <w:name w:val="xl122"/>
    <w:basedOn w:val="Normal"/>
    <w:rsid w:val="00323D27"/>
    <w:pPr>
      <w:pBdr>
        <w:left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/>
      <w:jc w:val="center"/>
      <w:textAlignment w:val="center"/>
    </w:pPr>
    <w:rPr>
      <w:b/>
      <w:bCs/>
      <w:sz w:val="40"/>
      <w:szCs w:val="40"/>
      <w:lang w:eastAsia="es-MX"/>
    </w:rPr>
  </w:style>
  <w:style w:type="paragraph" w:customStyle="1" w:styleId="xl123">
    <w:name w:val="xl123"/>
    <w:basedOn w:val="Normal"/>
    <w:rsid w:val="00323D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b/>
      <w:bCs/>
      <w:color w:val="FFFFFF"/>
      <w:sz w:val="16"/>
      <w:szCs w:val="16"/>
      <w:lang w:eastAsia="es-MX"/>
    </w:rPr>
  </w:style>
  <w:style w:type="paragraph" w:customStyle="1" w:styleId="xl124">
    <w:name w:val="xl124"/>
    <w:basedOn w:val="Normal"/>
    <w:rsid w:val="00323D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color w:val="FFFFFF"/>
      <w:sz w:val="18"/>
      <w:szCs w:val="18"/>
      <w:lang w:eastAsia="es-MX"/>
    </w:rPr>
  </w:style>
  <w:style w:type="paragraph" w:customStyle="1" w:styleId="xl125">
    <w:name w:val="xl125"/>
    <w:basedOn w:val="Normal"/>
    <w:rsid w:val="00323D27"/>
    <w:pPr>
      <w:pBdr>
        <w:left w:val="single" w:sz="8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color w:val="FFFFFF"/>
      <w:sz w:val="18"/>
      <w:szCs w:val="18"/>
      <w:lang w:eastAsia="es-MX"/>
    </w:rPr>
  </w:style>
  <w:style w:type="paragraph" w:customStyle="1" w:styleId="xl126">
    <w:name w:val="xl126"/>
    <w:basedOn w:val="Normal"/>
    <w:rsid w:val="00323D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customStyle="1" w:styleId="xl127">
    <w:name w:val="xl127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customStyle="1" w:styleId="xl128">
    <w:name w:val="xl128"/>
    <w:basedOn w:val="Normal"/>
    <w:rsid w:val="00323D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customStyle="1" w:styleId="xl129">
    <w:name w:val="xl129"/>
    <w:basedOn w:val="Normal"/>
    <w:rsid w:val="00323D27"/>
    <w:pPr>
      <w:pBdr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customStyle="1" w:styleId="xl130">
    <w:name w:val="xl130"/>
    <w:basedOn w:val="Normal"/>
    <w:rsid w:val="00323D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MX"/>
    </w:rPr>
  </w:style>
  <w:style w:type="paragraph" w:styleId="BalloonText">
    <w:name w:val="Balloon Text"/>
    <w:basedOn w:val="Normal"/>
    <w:link w:val="BalloonTextChar"/>
    <w:uiPriority w:val="99"/>
    <w:unhideWhenUsed/>
    <w:rsid w:val="00323D27"/>
    <w:rPr>
      <w:rFonts w:ascii="Segoe UI" w:eastAsia="Calibri" w:hAnsi="Segoe UI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rsid w:val="00323D27"/>
    <w:rPr>
      <w:rFonts w:ascii="Segoe UI" w:eastAsia="Calibri" w:hAnsi="Segoe UI" w:cs="Segoe UI"/>
      <w:sz w:val="18"/>
      <w:szCs w:val="18"/>
      <w:lang w:eastAsia="en-US"/>
    </w:rPr>
  </w:style>
  <w:style w:type="paragraph" w:styleId="BodyText2">
    <w:name w:val="Body Text 2"/>
    <w:basedOn w:val="Normal"/>
    <w:link w:val="BodyText2Char"/>
    <w:rsid w:val="00323D27"/>
    <w:pPr>
      <w:jc w:val="both"/>
    </w:pPr>
    <w:rPr>
      <w:rFonts w:ascii="Arial" w:hAnsi="Arial"/>
      <w:szCs w:val="20"/>
      <w:lang w:val="es-ES"/>
    </w:rPr>
  </w:style>
  <w:style w:type="character" w:customStyle="1" w:styleId="BodyText2Char">
    <w:name w:val="Body Text 2 Char"/>
    <w:link w:val="BodyText2"/>
    <w:rsid w:val="00323D27"/>
    <w:rPr>
      <w:rFonts w:ascii="Arial" w:hAnsi="Arial"/>
      <w:sz w:val="24"/>
      <w:lang w:val="es-ES"/>
    </w:rPr>
  </w:style>
  <w:style w:type="paragraph" w:customStyle="1" w:styleId="Sumario">
    <w:name w:val="Sumario"/>
    <w:basedOn w:val="Normal"/>
    <w:rsid w:val="00F727C7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ial" w:hAnsi="Arial"/>
      <w:sz w:val="18"/>
      <w:szCs w:val="18"/>
      <w:lang w:val="es-ES"/>
    </w:rPr>
  </w:style>
  <w:style w:type="paragraph" w:customStyle="1" w:styleId="Secreta">
    <w:name w:val="Secreta"/>
    <w:basedOn w:val="Normal"/>
    <w:autoRedefine/>
    <w:rsid w:val="00F727C7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b/>
      <w:sz w:val="20"/>
      <w:szCs w:val="20"/>
      <w:u w:val="single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agarciav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MODELO.dot</Template>
  <TotalTime>1</TotalTime>
  <Pages>6</Pages>
  <Words>49102</Words>
  <Characters>279885</Characters>
  <Application>Microsoft Office Word</Application>
  <DocSecurity>0</DocSecurity>
  <Lines>2332</Lines>
  <Paragraphs>656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Diario Oficial de la Federación</Company>
  <LinksUpToDate>false</LinksUpToDate>
  <CharactersWithSpaces>328331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iarguello</cp:lastModifiedBy>
  <cp:revision>2</cp:revision>
  <cp:lastPrinted>2018-04-05T21:12:00Z</cp:lastPrinted>
  <dcterms:created xsi:type="dcterms:W3CDTF">2019-06-14T18:10:00Z</dcterms:created>
  <dcterms:modified xsi:type="dcterms:W3CDTF">2019-06-14T18:10:00Z</dcterms:modified>
</cp:coreProperties>
</file>